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425" w:rsidRPr="00A542EF" w:rsidRDefault="00017425" w:rsidP="000174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0262</w:t>
      </w: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 PORTS AUTHORITY</w:t>
      </w:r>
    </w:p>
    <w:p w:rsidR="00017425" w:rsidRPr="00A542EF" w:rsidRDefault="00017425" w:rsidP="000174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HARBOR DREDGING</w:t>
      </w: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SPECIAL ITEMS</w:t>
      </w: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GEORGETOWN PORT MAINTENANCE</w:t>
      </w: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DREDGING                        2,600,000   2,600,000</w:t>
      </w:r>
    </w:p>
    <w:p w:rsidR="00017425" w:rsidRPr="00A542EF" w:rsidRDefault="00017425" w:rsidP="000174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TOTAL SPECIAL ITEMS               2,600,000   2,600,000</w:t>
      </w: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HARBOR DREDGING              2,600,000   2,600,000</w:t>
      </w:r>
    </w:p>
    <w:p w:rsidR="00017425" w:rsidRPr="00A542EF" w:rsidRDefault="00017425" w:rsidP="000174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PORTS AUTHORITY</w:t>
      </w: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</w:t>
      </w: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FUNDS AVAILABLE              2,600,000   2,600,000</w:t>
      </w:r>
    </w:p>
    <w:p w:rsidR="00017425" w:rsidRPr="00A542EF" w:rsidRDefault="00017425" w:rsidP="000174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17425" w:rsidRDefault="00017425" w:rsidP="0001742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17425" w:rsidSect="0001742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425" w:rsidRDefault="00017425" w:rsidP="00DA542B">
      <w:r>
        <w:separator/>
      </w:r>
    </w:p>
  </w:endnote>
  <w:endnote w:type="continuationSeparator" w:id="0">
    <w:p w:rsidR="00017425" w:rsidRDefault="0001742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69DDEF-95E7-4D21-817C-BA84B579B6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21E5F1D-CEAB-4BC3-839A-CAC503760B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76DDD03-F3F4-4138-8FD1-F279C4D099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BCF5031-5435-4759-9423-630DF4FF9F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BB43B7-539C-4550-8983-44572297027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425" w:rsidRDefault="00017425" w:rsidP="00DA542B">
      <w:r>
        <w:separator/>
      </w:r>
    </w:p>
  </w:footnote>
  <w:footnote w:type="continuationSeparator" w:id="0">
    <w:p w:rsidR="00017425" w:rsidRDefault="0001742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425"/>
    <w:rsid w:val="000046BD"/>
    <w:rsid w:val="00005E8A"/>
    <w:rsid w:val="00017425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88</Words>
  <Characters>873</Characters>
  <Application>Microsoft Office Word</Application>
  <DocSecurity>0</DocSecurity>
  <Lines>21</Lines>
  <Paragraphs>20</Paragraphs>
  <ScaleCrop>false</ScaleCrop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88 - Conference Report - South Carolina Legislature Online</dc:title>
  <dc:subject/>
  <dc:creator/>
  <cp:keywords/>
  <dc:description/>
  <cp:lastModifiedBy/>
  <cp:revision>1</cp:revision>
  <dcterms:created xsi:type="dcterms:W3CDTF">2015-06-22T16:08:00Z</dcterms:created>
  <dcterms:modified xsi:type="dcterms:W3CDTF">2015-06-22T16:08:00Z</dcterms:modified>
</cp:coreProperties>
</file>