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0299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UNCLASSIFIED POSITIONS           5,874,739               5,874,739               5,874,739               5,874,739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(42.00)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NEW POSITIONS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6    INVESTMENT OFFICER                                         80,000                  80,000                  80,000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REPORTING OFFICER                                          60,000                  60,000                  60,000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ADMINISRATIVE COORDINATOR II                               60,000                  60,000                  60,000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SENIOR CONSULTANT                                          85,000                  85,000                  85,000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SENIOR APPLICATIONS ANALYST                               100,000                 100,000                 100,000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HUMAN SERVICES SPECIALIST                                  50,000                  50,000                  50,000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C62DA9" w:rsidRDefault="00C62DA9" w:rsidP="00C62D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SENIOR INVESTMENT OFFICER                                                         360,000                 360,000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                        (3.00)                  (3.00)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  200,000                 200,000               2,461,255               2,461,255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6,074,739               6,509,739               9,130,994               9,130,994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(42.00)                 (48.00)                 (51.00)                 (51.00)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 4,649,800               7,062,550               6,803,053               6,803,053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ADMINISTRATION              10,724,539              13,572,289              15,934,047              15,934,047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(42.00)                 (48.00)                 (51.00)                 (51.00)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II. EMPLOYEE BENEFITS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1,596,835               1,749,085               1,875,085               1,875,085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1,596,835               1,749,085               1,875,085               1,875,085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1,596,835               1,749,085               1,875,085               1,875,085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RETIREMENT SYSTEM INVESTMENT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COMMISSION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</w:p>
    <w:p w:rsidR="00C62DA9" w:rsidRDefault="00C62DA9" w:rsidP="00C62D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0300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12,321,374              15,321,374              17,809,132              17,809,132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(42.00)                 (48.00)                 (51.00)                 (51.00)</w:t>
      </w:r>
    </w:p>
    <w:p w:rsidR="00C62DA9" w:rsidRPr="00A542EF" w:rsidRDefault="00C62DA9" w:rsidP="00C62DA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62DA9" w:rsidRDefault="00C62DA9" w:rsidP="00C62DA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62DA9" w:rsidSect="00C62D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DA9" w:rsidRDefault="00C62DA9" w:rsidP="00DA542B">
      <w:r>
        <w:separator/>
      </w:r>
    </w:p>
  </w:endnote>
  <w:endnote w:type="continuationSeparator" w:id="0">
    <w:p w:rsidR="00C62DA9" w:rsidRDefault="00C62DA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D172DF-2262-4729-B662-63E1FE0D26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136278-4A59-4D86-B2B8-96E24EEC001F}"/>
    <w:embedItalic r:id="rId3" w:fontKey="{ED02E89A-A066-41CE-B617-8522B6A5A9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FF85A4-DE7E-406F-95DE-BA4817FBC0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AE9EB2E-1D0F-4756-BBAD-38B722AA4FCB}"/>
    <w:embedItalic r:id="rId6" w:fontKey="{0D23D3D0-234E-4B4E-90F3-9291613E8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E928AF-08CA-4807-B8B3-EF4154B54B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DA9" w:rsidRDefault="00C62DA9" w:rsidP="00DA542B">
      <w:r>
        <w:separator/>
      </w:r>
    </w:p>
  </w:footnote>
  <w:footnote w:type="continuationSeparator" w:id="0">
    <w:p w:rsidR="00C62DA9" w:rsidRDefault="00C62DA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DA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2DA9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294</Words>
  <Characters>2495</Characters>
  <Application>Microsoft Office Word</Application>
  <DocSecurity>0</DocSecurity>
  <Lines>60</Lines>
  <Paragraphs>56</Paragraphs>
  <ScaleCrop>false</ScaleCrop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99 -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