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0321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STATE ETHICS COMMISSION                            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7015F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 72,736      72,736      72,736      72,736      72,736      72,736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E7015F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346,463     118,415     681,263     453,215     681,263     453,215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(9.00)      (6.00)      (9.00)      (6.00)      (9.00)      (6.00)                        </w:t>
      </w:r>
    </w:p>
    <w:p w:rsidR="00E7015F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E7015F" w:rsidRDefault="00E7015F" w:rsidP="00E7015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8    INVESTIGATOR III                                           45,000      45,000      45,000      45,000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                        (1.00)      (1.00)      (1.00)      (1.00)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OTHER PERSONAL SERVICES             18,187       3,187      18,187       3,187      18,187       3,187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015F" w:rsidRDefault="00E7015F" w:rsidP="00E701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TOTAL PERSONAL SERVICE              437,386     194,338     817,186     574,138     817,186     574,138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(10.00)      (7.00)     (11.00)      (8.00)     (11.00)      (8.00)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OTHER OPERATING EXPENSES            255,800      25,800     269,300      39,300     269,300      39,300                        </w:t>
      </w:r>
    </w:p>
    <w:p w:rsidR="00E7015F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7015F" w:rsidRDefault="00E7015F" w:rsidP="00E701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TOTAL ADMINISTRATION                 693,186     220,138   1,086,486     613,438   1,086,486     613,438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(10.00)      (7.00)     (11.00)      (8.00)     (11.00)      (8.00)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EMPLOYER CONTRIBUTIONS             125,068      80,608     183,130     138,670     183,130     138,670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TOTAL FRINGE BENEFITS               125,068      80,608     183,130     138,670     183,130     138,670                        </w:t>
      </w:r>
    </w:p>
    <w:p w:rsidR="00E7015F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EMPLOYEE BENEFITS              125,068      80,608     183,130     138,670     183,130     138,670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STATE ETHICS COMMISSION                                                                                                         </w:t>
      </w:r>
    </w:p>
    <w:p w:rsidR="00E7015F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E7015F" w:rsidRDefault="00E7015F" w:rsidP="00E701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TOTAL FUNDS AVAILABLE                818,254     300,746   1,269,616     752,108   1,269,616     752,108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AUTHORIZED FTE POSITIONS       (10.00)      (7.00)     (11.00)      (8.00)     (11.00)      (8.00)                        </w:t>
      </w:r>
    </w:p>
    <w:p w:rsidR="00E7015F" w:rsidRPr="00544C3E" w:rsidRDefault="00E7015F" w:rsidP="00E7015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7015F" w:rsidRDefault="00E7015F" w:rsidP="00E7015F">
      <w:pPr>
        <w:spacing w:line="170" w:lineRule="exact"/>
        <w:rPr>
          <w:rFonts w:ascii="Letter Gothic" w:hAnsi="Letter Gothic"/>
          <w:sz w:val="18"/>
        </w:rPr>
      </w:pPr>
    </w:p>
    <w:sectPr w:rsidR="00E7015F" w:rsidSect="00E7015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15F" w:rsidRDefault="00E7015F" w:rsidP="00DA542B">
      <w:r>
        <w:separator/>
      </w:r>
    </w:p>
  </w:endnote>
  <w:endnote w:type="continuationSeparator" w:id="0">
    <w:p w:rsidR="00E7015F" w:rsidRDefault="00E7015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F5E5CE-8EFB-4453-931B-FA7DEA1874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31B83E5-0413-4091-A1DF-18FC44B6EF27}"/>
    <w:embedItalic r:id="rId3" w:fontKey="{F2D943DD-6DCC-4768-9D2A-BB1D2BB200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50A6F0D-C1C1-43B5-9D47-E1F7258FB4E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099FBDB-6AAD-49F8-8522-9DE84C856EA8}"/>
    <w:embedItalic r:id="rId6" w:fontKey="{9DD6BF5B-8D6B-42CC-A978-8737F0615F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9AEF4D7-A75D-4925-9886-A2FD819F000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15F" w:rsidRDefault="00E7015F" w:rsidP="00DA542B">
      <w:r>
        <w:separator/>
      </w:r>
    </w:p>
  </w:footnote>
  <w:footnote w:type="continuationSeparator" w:id="0">
    <w:p w:rsidR="00E7015F" w:rsidRDefault="00E7015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15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728D3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15F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222</Words>
  <Characters>1943</Characters>
  <Application>Microsoft Office Word</Application>
  <DocSecurity>0</DocSecurity>
  <Lines>39</Lines>
  <Paragraphs>38</Paragraphs>
  <ScaleCrop>false</ScaleCrop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110 - As Passed by the House - South Carolina Legislature Online</dc:title>
  <dc:subject/>
  <dc:creator/>
  <cp:keywords/>
  <dc:description/>
  <cp:lastModifiedBy/>
  <cp:revision>1</cp:revision>
  <dcterms:created xsi:type="dcterms:W3CDTF">2015-03-18T13:58:00Z</dcterms:created>
  <dcterms:modified xsi:type="dcterms:W3CDTF">2015-03-18T18:23:00Z</dcterms:modified>
</cp:coreProperties>
</file>