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16-0001                                              SECTION  16                                                 PAGE 0042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COASTAL CAROLINA UNIVERSITY                          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F05103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PRESIDENT                         188,000     188,000     188,000     188,000     188,000     188,000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F05103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CLASSIFIED POSITIONS           22,187,047   1,406,255  22,187,047   1,406,255  22,187,047   1,406,255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(609.90)     (55.83)    (609.90)     (55.83)    (609.90)     (55.83)                        </w:t>
      </w:r>
    </w:p>
    <w:p w:rsidR="00F05103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UNCLASSIFIED POSITIONS         33,878,747   5,520,175  33,878,747   5,520,175  33,878,747   5,520,175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(512.56)    (130.91)    (512.56)    (130.91)    (512.56)    (130.91)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OTHER PERSONAL SERVICES        12,000,000              12,000,000              12,000,000            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5103" w:rsidRDefault="00F05103" w:rsidP="00F051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TOTAL PERSONAL SERVICE          68,253,794   7,114,430  68,253,794   7,114,430  68,253,794   7,114,430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(1123.46)    (187.74)   (1123.46)    (187.74)   (1123.46)    (187.74)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OTHER OPERATING EXPENSES        40,227,452     227,452  40,227,452     227,452  40,727,452     727,452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SPECIAL ITEMS                                                                                         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SCHOLARSHIPS                   10,000,000              10,000,000              10,000,000            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TOTAL SPECIAL ITEMS             10,000,000              10,000,000              10,000,000            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5103" w:rsidRDefault="00F05103" w:rsidP="00F051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TOTAL UNRESTRICTED              118,481,246   7,341,882 118,481,246   7,341,882 118,981,246   7,841,882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(1123.46)    (187.74)   (1123.46)    (187.74)   (1123.46)    (187.74)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B.  RESTRICTED                                                                                         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PERSONAL SERVICE                                                                                                              </w:t>
      </w:r>
    </w:p>
    <w:p w:rsidR="00F05103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CLASSIFIED POSITIONS              248,500                 248,500                 248,500            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 (3.50)                  (3.50)                  (3.50)                                    </w:t>
      </w:r>
    </w:p>
    <w:p w:rsidR="00F05103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UNCLASSIFIED POSITIONS             80,585                  80,585                  80,585            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  (7.12)                  (7.12)                  (7.12)            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OTHER PERSONAL SERVICES         1,242,869               1,242,869               1,242,869            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5103" w:rsidRDefault="00F05103" w:rsidP="00F051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TOTAL PERSONAL SERVICE           1,571,954               1,571,954               1,571,954            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                                  (10.62)                 (10.62)                 (10.62)            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OTHER OPERATING EXPENSES         6,508,519               6,508,519               6,508,519            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SPECIAL ITEMS                                                                                         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SCHOLARSHIPS                   27,740,000              27,740,000              27,740,000            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TOTAL SPECIAL ITEMS             27,740,000              27,740,000              27,740,000            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5103" w:rsidRDefault="00F05103" w:rsidP="00F051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TOTAL RESTRICTED                 35,820,473              35,820,473              35,820,473            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                                   (10.62)                 (10.62)                 (10.62)                                    </w:t>
      </w:r>
    </w:p>
    <w:p w:rsidR="00F05103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05103" w:rsidRDefault="00F05103" w:rsidP="00F051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TOTAL EDUCATION &amp; GENERAL        154,301,719   7,341,882 154,301,719   7,341,882 154,801,719   7,841,882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                                (1134.08)    (187.74)   (1134.08)    (187.74)   (1134.08)    (187.74)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II.  AUXILIARY ENTERPRISES                                                                                                      </w:t>
      </w:r>
    </w:p>
    <w:p w:rsidR="00F05103" w:rsidRDefault="00F05103" w:rsidP="00F05103">
      <w:pPr>
        <w:spacing w:line="170" w:lineRule="exact"/>
        <w:rPr>
          <w:rFonts w:ascii="Letter Gothic" w:hAnsi="Letter Gothic"/>
          <w:sz w:val="18"/>
        </w:rPr>
      </w:pPr>
    </w:p>
    <w:p w:rsidR="00F05103" w:rsidRDefault="00F05103" w:rsidP="00F0510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16-0002                                              SECTION  16                                                 PAGE 0043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COASTAL CAROLINA UNIVERSITY                          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PERSONAL SERVICE                                                                                                               </w:t>
      </w:r>
    </w:p>
    <w:p w:rsidR="00F05103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CLASSIFIED POSITIONS               830,653                 830,653                 830,653            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                                   (22.00)                 (22.00)                 (22.00)            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OTHER PERSONAL SERVICES          2,530,000               2,530,000               2,530,000            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5103" w:rsidRDefault="00F05103" w:rsidP="00F051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TOTAL PERSONAL SERVICE            3,360,653               3,360,653               3,360,653            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(22.00)                 (22.00)                 (22.00)            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OTHER OPERATING EXPENSES          8,489,347               8,489,347               8,489,347                                    </w:t>
      </w:r>
    </w:p>
    <w:p w:rsidR="00F05103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05103" w:rsidRDefault="00F05103" w:rsidP="00F051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TOTAL AUXILIARY ENTERPRISES       11,850,000              11,850,000              11,850,000            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(22.00)                 (22.00)                 (22.00)            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III.  EMPLOYEE BENEFITS                                                                                 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C. STATE EMPLOYER CONTRIBUTIONS                                                                        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EMPLOYER CONTRIBUTIONS          24,602,518   2,001,312  24,881,722   2,280,516  24,881,722   2,280,516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TOTAL FRINGE BENEFITS            24,602,518   2,001,312  24,881,722   2,280,516  24,881,722   2,280,516                        </w:t>
      </w:r>
    </w:p>
    <w:p w:rsidR="00F05103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TOTAL EMPLOYEE BENEFITS           24,602,518   2,001,312  24,881,722   2,280,516  24,881,722   2,280,516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COASTAL CAROLINA UNIVERSITY                                                                                                     </w:t>
      </w:r>
    </w:p>
    <w:p w:rsidR="00F05103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                                                                                                                            </w:t>
      </w:r>
    </w:p>
    <w:p w:rsidR="00F05103" w:rsidRDefault="00F05103" w:rsidP="00F051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TOTAL FUNDS AVAILABLE            190,754,237   9,343,194 191,033,441   9,622,398 191,533,441  10,122,398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TOTAL AUTHORIZED FTE POSITIONS     (1156.08)    (187.74)   (1156.08)    (187.74)   (1156.08)    (187.74)                        </w:t>
      </w:r>
    </w:p>
    <w:p w:rsidR="00F05103" w:rsidRPr="00544C3E" w:rsidRDefault="00F05103" w:rsidP="00F0510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05103" w:rsidRDefault="00F05103" w:rsidP="00F05103">
      <w:pPr>
        <w:spacing w:line="170" w:lineRule="exact"/>
        <w:rPr>
          <w:rFonts w:ascii="Letter Gothic" w:hAnsi="Letter Gothic"/>
          <w:sz w:val="18"/>
        </w:rPr>
      </w:pPr>
    </w:p>
    <w:sectPr w:rsidR="00F05103" w:rsidSect="00F0510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5103" w:rsidRDefault="00F05103" w:rsidP="00DA542B">
      <w:r>
        <w:separator/>
      </w:r>
    </w:p>
  </w:endnote>
  <w:endnote w:type="continuationSeparator" w:id="0">
    <w:p w:rsidR="00F05103" w:rsidRDefault="00F05103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DD3290-B954-426B-8F85-593B0C31122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3CDA19E-4594-452A-980D-2BA616F3CC3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8F7A744-EAE7-48CB-AF1E-0CD4CBCC56B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622BC88-3DE2-4D8D-AD86-4001514DC0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C92DB3D-99E8-4BCA-A646-E157A26AA8E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5103" w:rsidRDefault="00F05103" w:rsidP="00DA542B">
      <w:r>
        <w:separator/>
      </w:r>
    </w:p>
  </w:footnote>
  <w:footnote w:type="continuationSeparator" w:id="0">
    <w:p w:rsidR="00F05103" w:rsidRDefault="00F05103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10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41EA9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5103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2</Pages>
  <Words>438</Words>
  <Characters>4373</Characters>
  <Application>Microsoft Office Word</Application>
  <DocSecurity>0</DocSecurity>
  <Lines>88</Lines>
  <Paragraphs>84</Paragraphs>
  <ScaleCrop>false</ScaleCrop>
  <LinksUpToDate>false</LinksUpToDate>
  <CharactersWithSpaces>11438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16 - As Passed by the House - South Carolina Legislature Online</dc:title>
  <dc:subject/>
  <dc:creator/>
  <cp:keywords/>
  <dc:description/>
  <cp:lastModifiedBy/>
  <cp:revision>1</cp:revision>
  <dcterms:created xsi:type="dcterms:W3CDTF">2015-03-18T13:50:00Z</dcterms:created>
  <dcterms:modified xsi:type="dcterms:W3CDTF">2015-03-18T18:24:00Z</dcterms:modified>
</cp:coreProperties>
</file>