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17-0001                                              SECTION  17                                                 PAGE 0044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FRANCIS MARION UNIVERSITY                                                   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A. UNRESTRICTED                                                                                                                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4A5D39" w:rsidRDefault="004A5D39" w:rsidP="004A5D3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PRESIDENT                         178,343     178,343     178,343     178,343     178,343     178,343                        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                  </w:t>
      </w:r>
    </w:p>
    <w:p w:rsidR="004A5D39" w:rsidRDefault="004A5D39" w:rsidP="004A5D3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CLASSIFIED POSITIONS            8,803,692   3,359,728   8,930,859   3,426,923   8,930,859   3,426,923                        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(236.07)    (163.19)    (236.07)    (163.19)    (236.07)    (163.19)                        </w:t>
      </w:r>
    </w:p>
    <w:p w:rsidR="004A5D39" w:rsidRDefault="004A5D39" w:rsidP="004A5D3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UNCLASSIFIED POSITIONS         19,725,466   6,233,096  19,867,960   6,357,758  19,867,960   6,357,758                        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(215.04)    (130.99)    (215.04)    (130.99)    (215.04)    (130.99)                        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OTHER PERSONAL SERVICES           650,190                 553,614                 553,614                                    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5D39" w:rsidRDefault="004A5D39" w:rsidP="004A5D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TOTAL PERSONAL SERVICE          29,357,691   9,771,167  29,530,776   9,963,024  29,530,776   9,963,024                        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(452.11)    (295.18)    (452.11)    (295.18)    (452.11)    (295.18)                        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OTHER OPERATING EXPENSES         2,622,664     123,230   2,494,211     123,230   2,594,211     223,230                        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5D39" w:rsidRDefault="004A5D39" w:rsidP="004A5D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TOTAL E &amp; G - UNRESTRICTED       31,980,355   9,894,397  32,024,987  10,086,254  32,124,987  10,186,254                        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                                  (452.11)    (295.18)    (452.11)    (295.18)    (452.11)    (295.18)                        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B. RESTRICTED                                                                                                                  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4A5D39" w:rsidRDefault="004A5D39" w:rsidP="004A5D3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CLASSIFIED POSITIONS                                                                                                         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  (1.25)                  (1.25)                  (1.25)                                    </w:t>
      </w:r>
    </w:p>
    <w:p w:rsidR="004A5D39" w:rsidRDefault="004A5D39" w:rsidP="004A5D3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UNCLASSIFIED POSITIONS             54,838                 392,853                 392,853                                    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                                   (5.00)                  (5.00)                  (5.00)                                    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OTHER PERSONAL SERVICES           747,283                 690,434                 690,434                                    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5D39" w:rsidRDefault="004A5D39" w:rsidP="004A5D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TOTAL PERSONAL SERVICE             802,121               1,083,287               1,083,287                                    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                                 (6.25)                  (6.25)                  (6.25)                                    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OTHER OPERATING EXPENSES        18,339,612              18,101,115              18,101,115                                    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5D39" w:rsidRDefault="004A5D39" w:rsidP="004A5D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TOTAL E &amp; G - RESTRICTED         19,141,733              19,184,402              19,184,402                                    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                                    (6.25)                  (6.25)                  (6.25)                                    </w:t>
      </w:r>
    </w:p>
    <w:p w:rsidR="004A5D39" w:rsidRDefault="004A5D39" w:rsidP="004A5D3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A5D39" w:rsidRDefault="004A5D39" w:rsidP="004A5D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TOTAL EDUCATION AND GENERAL       51,122,088   9,894,397  51,209,389  10,086,254  51,309,389  10,186,254                        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                                 (458.36)    (295.18)    (458.36)    (295.18)    (458.36)    (295.18)                        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II. AUXILIARY SERVICES                                                                                                          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PERSONAL SERVICE                                                                                                               </w:t>
      </w:r>
    </w:p>
    <w:p w:rsidR="004A5D39" w:rsidRDefault="004A5D39" w:rsidP="004A5D3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CLASSIFIED POSITIONS               168,335                   9,804                   9,804                                    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                                    (7.00)                  (7.00)                  (7.00)                                    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OTHER PERSONAL SERVICES              4,864                   4,864                   4,864                                    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5D39" w:rsidRDefault="004A5D39" w:rsidP="004A5D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TOTAL PERSONAL SERVICE              173,199                  14,668                  14,668                                    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                                    (7.00)                  (7.00)                  (7.00)                                    </w:t>
      </w:r>
    </w:p>
    <w:p w:rsidR="004A5D39" w:rsidRDefault="004A5D39" w:rsidP="004A5D39">
      <w:pPr>
        <w:spacing w:line="170" w:lineRule="exact"/>
        <w:rPr>
          <w:rFonts w:ascii="Letter Gothic" w:hAnsi="Letter Gothic"/>
          <w:sz w:val="18"/>
        </w:rPr>
      </w:pPr>
    </w:p>
    <w:p w:rsidR="004A5D39" w:rsidRDefault="004A5D39" w:rsidP="004A5D3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17-0002                                              SECTION  17                                                 PAGE 0045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FRANCIS MARION UNIVERSITY                                                   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OTHER OPERATING EXPENSES             22,895                 227,903                 227,903                                    </w:t>
      </w:r>
    </w:p>
    <w:p w:rsidR="004A5D39" w:rsidRDefault="004A5D39" w:rsidP="004A5D3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4A5D39" w:rsidRDefault="004A5D39" w:rsidP="004A5D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TOTAL AUXILIARY SERVICES             196,094                 242,571                 242,571                                    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(7.00)                  (7.00)                  (7.00)                                    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III. EMPLOYEE BENEFITS                                                                                                          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C. STATE EMPLOYER CONTRIBUTIONS                                                                                                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EMPLOYER CONTRIBUTIONS           8,932,010   2,545,032   9,196,840   2,751,783   9,196,840   2,751,783                        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TOTAL FRINGE BENEFITS             8,932,010   2,545,032   9,196,840   2,751,783   9,196,840   2,751,783                        </w:t>
      </w:r>
    </w:p>
    <w:p w:rsidR="004A5D39" w:rsidRDefault="004A5D39" w:rsidP="004A5D3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TOTAL EMPLOYEE BENEFITS            8,932,010   2,545,032   9,196,840   2,751,783   9,196,840   2,751,783                        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FRANCIS MARION UNIVERSITY                                                                                                       </w:t>
      </w:r>
    </w:p>
    <w:p w:rsidR="004A5D39" w:rsidRDefault="004A5D39" w:rsidP="004A5D3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                                                                                                </w:t>
      </w:r>
    </w:p>
    <w:p w:rsidR="004A5D39" w:rsidRDefault="004A5D39" w:rsidP="004A5D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TOTAL FUNDS AVAILABLE             60,250,192  12,439,429  60,648,800  12,838,037  60,748,800  12,938,037                        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TOTAL AUTHORIZED FTE POSITIONS      (465.36)    (295.18)    (465.36)    (295.18)    (465.36)    (295.18)                        </w:t>
      </w:r>
    </w:p>
    <w:p w:rsidR="004A5D39" w:rsidRPr="00544C3E" w:rsidRDefault="004A5D39" w:rsidP="004A5D39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A5D39" w:rsidRDefault="004A5D39" w:rsidP="004A5D39">
      <w:pPr>
        <w:spacing w:line="170" w:lineRule="exact"/>
        <w:rPr>
          <w:rFonts w:ascii="Letter Gothic" w:hAnsi="Letter Gothic"/>
          <w:sz w:val="18"/>
        </w:rPr>
      </w:pPr>
    </w:p>
    <w:sectPr w:rsidR="004A5D39" w:rsidSect="004A5D3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5D39" w:rsidRDefault="004A5D39" w:rsidP="00DA542B">
      <w:r>
        <w:separator/>
      </w:r>
    </w:p>
  </w:endnote>
  <w:endnote w:type="continuationSeparator" w:id="0">
    <w:p w:rsidR="004A5D39" w:rsidRDefault="004A5D39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48BC86-AC0D-420A-B776-0A072B32DBF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98B64D1-F65E-4E6E-A111-36445E48BEE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8B5D6DB-1072-43E1-BCE7-CDFFF354405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EBCFE11-71C7-43A9-B0C5-F70D4D6034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E6ACA6F-BACD-4926-B970-767688DE743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5D39" w:rsidRDefault="004A5D39" w:rsidP="00DA542B">
      <w:r>
        <w:separator/>
      </w:r>
    </w:p>
  </w:footnote>
  <w:footnote w:type="continuationSeparator" w:id="0">
    <w:p w:rsidR="004A5D39" w:rsidRDefault="004A5D39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D39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5D39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2D0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2</Pages>
  <Words>411</Words>
  <Characters>3852</Characters>
  <Application>Microsoft Office Word</Application>
  <DocSecurity>0</DocSecurity>
  <Lines>80</Lines>
  <Paragraphs>76</Paragraphs>
  <ScaleCrop>false</ScaleCrop>
  <LinksUpToDate>false</LinksUpToDate>
  <CharactersWithSpaces>10374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17 - As Passed by the House - South Carolina Legislature Online</dc:title>
  <dc:subject/>
  <dc:creator/>
  <cp:keywords/>
  <dc:description/>
  <cp:lastModifiedBy/>
  <cp:revision>1</cp:revision>
  <dcterms:created xsi:type="dcterms:W3CDTF">2015-03-18T13:50:00Z</dcterms:created>
  <dcterms:modified xsi:type="dcterms:W3CDTF">2015-03-18T18:24:00Z</dcterms:modified>
</cp:coreProperties>
</file>