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0014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LOTTERY EXPENDITURES           291,600,000             310,925,000             310,925,000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UNCLAIMED PRIZES                 8,000,000              12,000,000              12,000,000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LOTTERY EXPENDITURES                                                        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(NON-RECURRING)                45,470,643                                  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SPECIAL ITEMS             345,070,643             322,925,000             322,925,000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F0DF4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TOTAL LOTTERY EXPENDITURE                                                     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ACCOUNT                         345,070,643             322,925,000             322,925,000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LOTTERY EXPENDITURE ACCOUNT                                                                                                     </w:t>
      </w:r>
    </w:p>
    <w:p w:rsidR="005F0DF4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FUNDS AVAILABLE            345,070,643             322,925,000             322,925,000                                    </w:t>
      </w:r>
    </w:p>
    <w:p w:rsidR="005F0DF4" w:rsidRPr="00544C3E" w:rsidRDefault="005F0DF4" w:rsidP="005F0DF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F0DF4" w:rsidRDefault="005F0DF4" w:rsidP="005F0DF4">
      <w:pPr>
        <w:spacing w:line="170" w:lineRule="exact"/>
        <w:rPr>
          <w:rFonts w:ascii="Letter Gothic" w:hAnsi="Letter Gothic"/>
          <w:sz w:val="18"/>
        </w:rPr>
      </w:pPr>
    </w:p>
    <w:sectPr w:rsidR="005F0DF4" w:rsidSect="005F0DF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F4" w:rsidRDefault="005F0DF4" w:rsidP="00DA542B">
      <w:r>
        <w:separator/>
      </w:r>
    </w:p>
  </w:endnote>
  <w:endnote w:type="continuationSeparator" w:id="0">
    <w:p w:rsidR="005F0DF4" w:rsidRDefault="005F0DF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72AD77-5B88-47F3-8E09-1BB8FDAF97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86A42E-4EF9-41A1-8812-79C902EA6B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230019-2B05-40D4-858E-40C8EA38450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39D5091-DB9B-43C6-BFB2-E9AB10F8A9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99341F-4225-4B41-A767-FDC9EB5C4B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F4" w:rsidRDefault="005F0DF4" w:rsidP="00DA542B">
      <w:r>
        <w:separator/>
      </w:r>
    </w:p>
  </w:footnote>
  <w:footnote w:type="continuationSeparator" w:id="0">
    <w:p w:rsidR="005F0DF4" w:rsidRDefault="005F0DF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DF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F0DF4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47F50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101</Words>
  <Characters>1001</Characters>
  <Application>Microsoft Office Word</Application>
  <DocSecurity>0</DocSecurity>
  <Lines>24</Lines>
  <Paragraphs>23</Paragraphs>
  <ScaleCrop>false</ScaleCrop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3 - As Passed by the House - South Carolina Legislature Online</dc:title>
  <dc:subject/>
  <dc:creator/>
  <cp:keywords/>
  <dc:description/>
  <cp:lastModifiedBy/>
  <cp:revision>1</cp:revision>
  <dcterms:created xsi:type="dcterms:W3CDTF">2015-03-18T13:49:00Z</dcterms:created>
  <dcterms:modified xsi:type="dcterms:W3CDTF">2015-03-18T18:24:00Z</dcterms:modified>
</cp:coreProperties>
</file>