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0123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CLASSIFIED POSITIONS            6,721,863   2,442,211   6,788,031   2,508,379   6,788,031   2,508,379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9     HUMAN RESOURCES SPECIALIST                               100,000                 100,000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                        (2.00)                  (2.00)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UNCLASSIFIED POSITIONS            230,372      80,378     230,372      80,378     230,372      80,378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OTHER PERSONAL SERVICES           534,051     186,330     534,051     186,330     534,051     186,330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TOTAL PERSONAL SERVICE           7,641,165   2,863,798   7,807,333   2,929,966   7,807,333   2,929,966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                                  (150.75)     (58.25)    (152.75)     (58.25)    (152.75)     (58.25)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OTHER OPERATING EXPENSES        15,074,885   1,079,147  15,084,885   1,079,147  15,084,885   1,079,147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TOTAL AGENCY ADMINISTRATION      22,716,050   3,942,945  22,892,218   4,009,113  22,892,218   4,009,113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                                (150.75)     (58.25)    (152.75)     (58.25)    (152.75)     (58.25)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B. INFORMATION RESOURCE MGMT.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CLASSIFIED POSITIONS            4,170,572   1,198,343   4,200,187   1,227,958   4,200,187   1,227,958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                                    (76.00)     (24.57)     (76.00)     (24.57)     (76.00)     (24.57)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OTHER PERSONAL SERVICES           825,100     156,955     825,100     156,955     825,100     156,955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TOTAL PERSONAL SERVICE           4,995,672   1,355,298   5,025,287   1,384,913   5,025,287   1,384,913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(76.00)     (24.57)     (76.00)     (24.57)     (76.00)     (24.57)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OTHER OPERATING EXPENSES        53,354,168     264,290  55,269,001     264,290  55,269,001     264,290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TOTAL INFORMATION RESOURCE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MANAGEMENT                      58,349,840   1,619,588  60,294,288   1,649,203  60,294,288   1,649,203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(76.00)     (24.57)     (76.00)     (24.57)     (76.00)     (24.57)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C. COUNTY OFFICE ADMINISTRATION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PERSONAL SERVICE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CLASSIFIED POSITIONS           11,036,164   4,086,338  11,138,223   4,188,397  11,138,223   4,188,397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(373.05)    (145.50)    (373.05)    (145.50)    (373.05)    (145.50)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UNCLASSIFIED POSITIONS            120,000      43,416     120,000      43,416     120,000      43,416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   (.99)       (.38)       (.99)       (.38)       (.99)       (.38)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OTHER PERSONAL SERVICES            51,839      18,757      51,839      18,757      51,839      18,757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TOTAL PERSONAL SERVICE          11,208,003   4,148,511  11,310,062   4,250,570  11,310,062   4,250,570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(374.04)    (145.88)    (374.04)    (145.88)    (374.04)    (145.88)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0124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OTHER OPERATING EXPENSES         2,130,585     770,845   2,130,585     770,845   2,130,585     770,845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PUBLIC ASSISTANCE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CASE SERVICES                     336,001     121,565     336,001     121,565     336,001     121,565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CASE SRVC/PUB ASST           336,001     121,565     336,001     121,565     336,001     121,565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TOTAL COUNTY OFFICE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ADMINISTRATION                  13,674,589   5,040,921  13,776,648   5,142,980  13,776,648   5,142,980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(374.04)    (145.88)    (374.04)    (145.88)    (374.04)    (145.88)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D. COUNTY SUPPORT OF LOCAL DSS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PERSONAL SERVICE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PERSONAL SERVICES            61,321                  61,321                  61,321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PERSONAL SERVICE              61,321                  61,321                  61,321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OTHER OPERATING EXPENSES           390,758                 390,758                 390,758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PUBLIC ASSISTANCE: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AID TO SUBDIVISIONS: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ALLOC CNTY-UNRESTRICTED        3,900,703               3,900,703               3,900,703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DIST SUBDIVISIONS         3,900,703               3,900,703               3,900,703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TOTAL COUNTY SUPPORT OF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LOCAL DSS                       4,352,782               4,352,782               4,352,782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E. PROGRAM MANAGEMENT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1. CHILDREN'S SERVICES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PERSONAL SERVICE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CLASSIFIED POSITIONS          2,307,785     643,824   2,323,696     659,735   2,323,696     659,735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                                     (57.00)     (13.68)     (57.00)     (13.68)     (57.00)     (13.68)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OTHER PERSONAL SERVICES         341,974       8,028     341,974       8,028     341,974       8,028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TOTAL PERSONAL SERVICE         2,649,759     651,852   2,665,670     667,763   2,665,670     667,763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(57.00)     (13.68)     (57.00)     (13.68)     (57.00)     (13.68)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OTHER OPERATING EXPENSES       5,263,878     490,827   5,263,878     490,827   5,263,878     490,827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PUBLIC ASSISTANCE: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CASE SERVICES                25,154,949     138,325  25,154,949     138,325  25,154,949     138,325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 TOTAL CASE SRVC/PUB ASST      25,154,949     138,325  25,154,949     138,325  25,154,949     138,325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CHILDREN'S SERVICES      33,068,586   1,281,004  33,084,497   1,296,915  33,084,497   1,296,915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(57.00)     (13.68)     (57.00)     (13.68)     (57.00)     (13.68)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2. ADULT SERVICES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PERSONAL SERVICE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CLASSIFIED POSITIONS            377,169                 377,169                 377,169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                                    (9.00)                  (9.00)                  (9.00)                                    </w:t>
      </w: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0125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 TOTAL PERSONAL SERVICE           377,169                 377,169                 377,169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 (9.00)                  (9.00)                  (9.00)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OTHER OPERATING EXPENSES       4,976,631               4,976,631               4,976,631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TOTAL ADULT SERVICES            5,353,800               5,353,800               5,353,800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 (9.00)                  (9.00)                  (9.00)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3. FAMILY INDEPENDENCE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PERSONAL SERVICE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CLASSIFIED POSITIONS            312,827                 312,827                 312,827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  (8.00)                  (8.00)                  (8.00)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  OTHER PERSONAL SERVICES         986,228                 986,228                 986,228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TOTAL PERSONAL SERVICE         1,299,055               1,299,055               1,299,055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  (8.00)                  (8.00)                  (8.00)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OTHER OPERATING EXPENSES      10,761,483              10,761,483              10,761,483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PUBLIC ASSISTANCE: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CASE SERVICES                    73,610                  73,610                  73,610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 TOTAL CASE SRVC/PUB ASST          73,610                  73,610                  73,610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TOTAL FAMILY INDEPENDENCE      12,134,148              12,134,148              12,134,148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                                   (8.00)                  (8.00)                  (8.00)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4. ECONOMIC SERVICES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PERSONAL SERVICE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   CLASSIFIED POSITIONS          2,529,818      28,345   2,530,518      29,045   2,530,518      29,045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(76.00)       (.78)     (76.00)       (.78)     (76.00)       (.78)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OTHER PERSONAL SERVICES         687,872                 687,872                 687,872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TOTAL PERSONAL SERVICE         3,217,690      28,345   3,218,390      29,045   3,218,390      29,045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(76.00)       (.78)     (76.00)       (.78)     (76.00)       (.78)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OPERATING EXPENSES       5,733,347   1,653,863   5,733,347   1,653,863   5,733,347   1,653,863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ECONOMIC SERVICES         8,951,037   1,682,208   8,951,737   1,682,908   8,951,737   1,682,908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(76.00)       (.78)     (76.00)       (.78)     (76.00)       (.78)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PROGRAM MANAGEMENT        59,507,571   2,963,212  59,524,182   2,979,823  59,524,182   2,979,823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(150.00)     (14.46)    (150.00)     (14.46)    (150.00)     (14.46)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TOTAL STATE OFFICE               158,600,832  13,566,666 160,840,118  13,781,119 160,840,118  13,781,119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                                 (750.79)    (243.16)    (752.79)    (243.16)    (752.79)    (243.16)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II. PROGRAMS AND SERVICES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A. CHILD PROTECTIVE SERVICES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0126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1. CASE MANAGEMENT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19,439,384   6,681,003  25,088,428   9,347,786  25,088,428   9,347,786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(654.00)    (213.16)    (654.00)    (213.16)    (654.00)    (213.16)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NEW POSITIONS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6      HUMAN SERVICES SPECIALIST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 8      II                                                    4,060,000   1,225,000   4,060,000   1,225,000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                        (116.00)     (35.00)    (116.00)     (35.00)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OTHER PERSONAL SERVICES          351,533     116,386     351,533     116,386     351,533     116,386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PERSONAL SERVICE         19,790,917   6,797,389  29,499,961  10,689,172  29,499,961  10,689,172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(654.00)    (213.16)    (770.00)    (248.16)    (770.00)    (248.16)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OPERATING EXPENSES        6,024,666     498,849   7,025,545   1,032,734   7,025,545   1,032,734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CASE SERVICES                      1,500         495       1,500         495       1,500         495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TOTAL CASE SRVC/PUB ASST            1,500         495       1,500         495       1,500         495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TOTAL CASE MANAGEMENT           25,817,083   7,296,733  36,527,006  11,722,401  36,527,006  11,722,401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(654.00)    (213.16)    (770.00)    (248.16)    (770.00)    (248.16)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2. LEGAL REPRESENTATION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CLASSIFIED POSITIONS           3,364,433     678,304   3,381,196     695,067   3,381,196     695,067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(85.00)     (14.45)     (85.00)     (14.45)     (85.00)     (14.45)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NEW POSITIONS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25      ADMINISTRATIVE ASSISTANT                                 35,000                  35,000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                        (1.00)                  (1.00)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i/>
          <w:sz w:val="18"/>
        </w:rPr>
        <w:t xml:space="preserve">27      ATTORNEY IV                                              65,000                  65,000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                                                           (1.00)                  (1.00)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OTHER PERSONAL SERVICES           40,873       8,003      40,873       8,003      40,873       8,003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TOTAL PERSONAL SERVICE          3,405,306     686,307   3,522,069     703,070   3,522,069     703,070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(85.00)     (14.45)     (87.00)     (14.45)     (87.00)     (14.45)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OTHER OPERATING EXPENSES        1,746,198     290,054   1,751,198     290,054   1,751,198     290,054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TOTAL LEGAL REPRESENTATION       5,151,504     976,361   5,273,267     993,124   5,273,267     993,124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                                   (85.00)     (14.45)     (87.00)     (14.45)     (87.00)     (14.45)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TOTAL CHILD PROTECTIVE SERVICES  30,968,587   8,273,094  41,800,273  12,715,525  41,800,273  12,715,525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                                  (739.00)    (227.61)    (857.00)    (262.61)    (857.00)    (262.61)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B. FOSTER CARE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0127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1. CASE MANAGEMENT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CLASSIFIED POSITIONS          18,368,864   5,785,490  18,647,852   5,928,478  18,647,852   5,928,478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(558.21)    (236.56)    (558.21)    (236.56)    (558.21)    (236.56)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 OTHER PERSONAL SERVICES        1,007,904     204,221   1,007,904     204,221   1,007,904     204,221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TOTAL PERSONAL SERVICE         19,376,768   5,989,711  19,655,756   6,132,699  19,655,756   6,132,699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                                   (558.21)    (236.56)    (558.21)    (236.56)    (558.21)    (236.56)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OTHER OPERATING EXPENSES        3,375,728     728,196   3,375,728     728,196   3,375,728     728,196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CASE SERVICES                     16,925       3,649      16,925       3,649      16,925       3,649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CASE SRVC/PUB ASST           16,925       3,649      16,925       3,649      16,925       3,649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TOTAL CASE MANAGEMENT           22,769,421   6,721,556  23,048,409   6,864,544  23,048,409   6,864,544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                                 (558.21)    (236.56)    (558.21)    (236.56)    (558.21)    (236.56)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2. FOSTER CARE ASSISTANCE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PAYMENTS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 CASE SERVICES                 37,308,040   7,064,203  37,308,040   7,064,203  37,308,040   7,064,203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19    TOTAL CASE SRVC/PUB ASST       37,308,040   7,064,203  37,308,040   7,064,203  37,308,040   7,064,203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TOTAL FOSTER CARE ASSISTANCE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PAYMENTS                       37,308,040   7,064,203  37,308,040   7,064,203  37,308,040   7,064,203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3. EMOTIONALLY DISTURBED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CHILDREN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SPECIAL ITEMS: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IMD GROUP HOMES PAYMENTS      20,676,781  20,676,781  20,676,781  20,676,781  20,676,781  20,676,781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TOTAL SPECIAL ITEMS            20,676,781  20,676,781  20,676,781  20,676,781  20,676,781  20,676,781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    CASE SERVICES                 19,483,780  13,938,471  19,483,780  13,938,471  19,483,780  13,938,471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TOTAL CASE SRVC/PUB ASST       19,483,780  13,938,471  19,483,780  13,938,471  19,483,780  13,938,471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TOTAL EMOTIONALLY DISTURBED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 CHILDREN                       40,160,561  34,615,252  40,160,561  34,615,252  40,160,561  34,615,252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TOTAL FOSTER CARE               100,238,022  48,401,011 100,517,010  48,543,999 100,517,010  48,543,999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(558.21)    (236.56)    (558.21)    (236.56)    (558.21)    (236.56)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C. ADOPTIONS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1. CASE MANAGEMENT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PERSONAL SERVICE                                                                                                             </w:t>
      </w: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0128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 CLASSIFIED POSITIONS           3,818,699   1,592,951   3,858,066   1,632,318   3,858,066   1,632,318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(121.00)     (48.40)    (121.00)     (48.40)    (121.00)     (48.40)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OTHER PERSONAL SERVICES           43,672      17,831      43,672      17,831      43,672      17,831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TOTAL PERSONAL SERVICE          3,862,371   1,610,782   3,901,738   1,650,149   3,901,738   1,650,149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(121.00)     (48.40)    (121.00)     (48.40)    (121.00)     (48.40)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OTHER OPERATING EXPENSES        1,786,220     403,881   1,786,220     403,881   1,786,220     403,881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CASE SERVICES                        700         240         700         240         700         240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TOTAL CASE SRVC/PUB ASST              700         240         700         240         700         240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TOTAL CASE MANAGEMENT            5,649,291   2,014,903   5,688,658   2,054,270   5,688,658   2,054,270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(121.00)     (48.40)    (121.00)     (48.40)    (121.00)     (48.40)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2. ADOPTIONS ASSISTANCE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15     CASE SERVICES                 25,275,121  12,616,719  25,275,121  12,616,719  25,275,121  12,616,719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 TOTAL CASE SRVC/PUB ASST       25,275,121  12,616,719  25,275,121  12,616,719  25,275,121  12,616,719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TOTAL ADOPTIONS ASSISTANCE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PAYMENTS                       25,275,121  12,616,719  25,275,121  12,616,719  25,275,121  12,616,719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TOTAL ADOPTIONS                  30,924,412  14,631,622  30,963,779  14,670,989  30,963,779  14,670,989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(121.00)     (48.40)    (121.00)     (48.40)    (121.00)     (48.40)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D. ADULT  PROTECTIVE SERVICES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1. CASE MANAGEMENT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CLASSIFIED POSITIONS           2,755,883               2,755,883               2,755,883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(88.00)                 (88.00)                 (88.00)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OTHER PERSONAL SERVICES           26,821                  26,821                  26,821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PERSONAL SERVICE          2,782,704               2,782,704               2,782,704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                                   (88.00)                 (88.00)                 (88.00)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OTHER OPERATING EXPENSES          240,895                 240,895                 240,895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TOTAL CASE MANAGEMENT            3,023,599               3,023,599               3,023,599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 (88.00)                 (88.00)                 (88.00)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2. CASE SERVICES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CASE SERVICES                    175,000                 175,000                 175,000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TOTAL CASE SRVC/PUB ASST          175,000                 175,000                 175,000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39   TOTAL CASE SERVICES                175,000                 175,000                 175,000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0129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TOTAL ADULT PROTECTIVE SERVICES   3,198,599               3,198,599               3,198,599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(88.00)                 (88.00)                 (88.00)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E. EMPLOYMENT AND TRAINING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SERVICES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1. CASE MANAGEMENT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 CLASSIFIED POSITIONS          11,942,549     612,489  11,957,686     627,626  11,957,686     627,626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                                   (374.00)     (19.44)    (374.00)     (19.44)    (374.00)     (19.44)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   OTHER PERSONAL SERVICES        1,816,289               1,816,289               1,816,289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TOTAL PERSONAL SERVICE         13,758,838     612,489  13,773,975     627,626  13,773,975     627,626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12                                     (374.00)     (19.44)    (374.00)     (19.44)    (374.00)     (19.44)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OTHER OPERATING EXPENSES          520,390       6,354     520,390       6,354     520,390       6,354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CASE MANAGEMENT           14,279,228     618,843  14,294,365     633,980  14,294,365     633,980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(374.00)     (19.44)    (374.00)     (19.44)    (374.00)     (19.44)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2. EMPLOYMENT AND TRAINING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 CASE SERVICES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CASE SERVICES                  7,520,582       2,500   7,520,582       2,500   7,520,582       2,500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TOTAL CASE SRVC/PUB ASST        7,520,582       2,500   7,520,582       2,500   7,520,582       2,500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TOTAL EMPLOYMENT AND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TRAINING CASE SERVICE           7,520,582       2,500   7,520,582       2,500   7,520,582       2,500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3. TANF ASSISTANCE PAYMENTS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CASE SERVICES                 62,048,519   3,625,903  62,048,519   3,625,903  62,048,519   3,625,903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CASE SRVC/PUB ASST       62,048,519   3,625,903  62,048,519   3,625,903  62,048,519   3,625,903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TOTAL TANF ASSISTANCE PAYMENTS  62,048,519   3,625,903  62,048,519   3,625,903  62,048,519   3,625,903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TOTAL EMPLOYMENT AND TRAINING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 SERVICES                        83,848,329   4,247,246  83,863,466   4,262,383  83,863,466   4,262,383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                                 (374.00)     (19.44)    (374.00)     (19.44)    (374.00)     (19.44)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F. CHILD SUPPORT ENFORCEMENT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CLASSIFIED POSITIONS            7,523,452   2,093,429   7,575,187   2,145,164   7,575,187   2,145,164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38                                     (228.00)     (59.50)    (228.00)     (59.50)    (228.00)     (59.50)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OTHER PERSONAL SERVICES           489,162                 489,162                 489,162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</w:p>
    <w:p w:rsidR="00682A0F" w:rsidRDefault="00682A0F" w:rsidP="00682A0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0130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TOTAL PERSONAL SERVICE           8,012,614   2,093,429   8,064,349   2,145,164   8,064,349   2,145,164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(228.00)     (59.50)    (228.00)     (59.50)    (228.00)     (59.50)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OTHER OPERATING EXPENSES        46,373,436     734,862  60,373,437     734,863  60,373,437     734,863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AID TO SUBDIVISIONS: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 ALLOC OTHER ENTITIES                6,500                   6,500                   6,500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TOTAL DIST SUBDIVISIONS              6,500                   6,500                   6,500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7  TOTAL CHILD SUPPORT ENFORCEMENT  54,392,550   2,828,291  68,444,286   2,880,027  68,444,286   2,880,027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(228.00)     (59.50)    (228.00)     (59.50)    (228.00)     (59.50)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10  G. FOOD STAMP ASSISTANCE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PROGRAM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1. ELIGIBILITY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CLASSIFIED POSITIONS          11,585,343   5,557,577  11,722,689   5,694,923  11,722,689   5,694,923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(439.00)    (183.00)    (439.00)    (183.00)    (439.00)    (183.00)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OTHER PERSONAL SERVICES        1,896,128      36,654   1,896,128      36,654   1,896,128      36,654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   TOTAL PERSONAL SERVICE         13,481,471   5,594,231  13,618,817   5,731,577  13,618,817   5,731,577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(439.00)    (183.00)    (439.00)    (183.00)    (439.00)    (183.00)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OTHER OPERATING EXPENSES        1,507,654      51,652   1,507,654      51,652   1,507,654      51,652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TOTAL FOOD STAMPS PROGRAM       14,989,125   5,645,883  15,126,471   5,783,229  15,126,471   5,783,229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(439.00)    (183.00)    (439.00)    (183.00)    (439.00)    (183.00)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23   H. FAMILY PRESERVATION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CLASSIFIED POSITIONS              79,207                  79,207                  79,207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                                      (1.00)                  (1.00)                  (1.00)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OTHER PERSONAL SERVICES          879,422       7,313     879,422       7,313     879,422       7,313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28    TOTAL PERSONAL SERVICE            958,629       7,313     958,629       7,313     958,629       7,313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                                   (1.00)                  (1.00)                  (1.00)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  OTHER OPERATING EXPENSES        3,674,663     124,090   3,674,663     124,090   3,674,663     124,090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CASE SERVICES                  1,783,245               1,783,245               1,783,245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33    TOTAL CASE SRVC/PUB ASST        1,783,245               1,783,245               1,783,245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  TOTAL FAMILY PRESERVATION        6,416,537     131,403   6,416,537     131,403   6,416,537     131,403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35                                       (1.00)                  (1.00)                  (1.00)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I. HOMEMAKER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  CLASSIFIED POSITIONS           1,238,099               1,238,099               1,238,099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40                                      (69.00)                 (69.00)                 (69.00)                                    </w:t>
      </w: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0131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   TOTAL PERSONAL SERVICE          1,238,099               1,238,099               1,238,099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                                     (69.00)                 (69.00)                 (69.00)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OTHER OPERATING EXPENSES          276,400                 276,400                 276,400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TOTAL HOMEMAKER                  1,514,499               1,514,499               1,514,499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                                  (69.00)                 (69.00)                 (69.00)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J. BATTERED SPOUSE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OTHER PERSONAL SERVICES           33,730                  33,730                  33,730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TOTAL PERSONAL SERVICE             33,730                  33,730                  33,730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OTHER OPERATING EXPENSES           23,875                  23,875                  23,875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AID TO SUBDIVISIONS: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ALLOC OTHER ENTITIES           3,999,554               3,999,554               3,999,554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 AID TO OTHER ENTITIES          1,648,333   1,648,333   1,648,333   1,648,333   1,648,333   1,648,333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TOTAL DIST SUBDIVISIONS         5,647,887   1,648,333   5,647,887   1,648,333   5,647,887   1,648,333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16   TOTAL BATTERED SPOUSE            5,705,492   1,648,333   5,705,492   1,648,333   5,705,492   1,648,333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 K. PREGNANCY PREVENTION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    CLASSIFIED POSITIONS              91,228                  91,228                  91,228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21                                       (2.00)                  (2.00)                  (2.00)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  OTHER PERSONAL SERVICES           32,749                  32,749                  32,749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TOTAL PERSONAL SERVICE            123,977                 123,977                 123,977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24                                       (2.00)                  (2.00)                  (2.00)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OTHER OPERATING EXPENSES           26,200                  26,200                  26,200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SPECIAL ITEMS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    CONTINUATION TEEN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PREGNANCY PREVENTION            546,972     546,972     546,972     546,972     546,972     546,972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   TOTAL SPECIAL ITEMS               546,972     546,972     546,972     546,972     546,972     546,972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  TOTAL PREGNANCY PREVENTION         697,149     546,972     697,149     546,972     697,149     546,972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31                                       (2.00)                  (2.00)                  (2.00)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L. FOOD SERVICES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34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CASE SERVICES                 36,036,715              36,036,715              36,036,715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36    TOTAL CASE SRVC/PUB ASST       36,036,715              36,036,715              36,036,715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37   TOTAL FOOD SERVICE              36,036,715              36,036,715              36,036,715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39   M. CHILD CARE                                                                                                                 </w:t>
      </w:r>
      <w:r>
        <w:rPr>
          <w:rFonts w:ascii="Letter Gothic" w:hAnsi="Letter Gothic"/>
          <w:sz w:val="18"/>
        </w:rPr>
        <w:br w:type="page"/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0132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   PERSONAL SERVICE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   CLASSIFIED POSITIONS           4,267,761               5,041,682               5,041,682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3                                     (131.99)                (131.99)                (131.99)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4     OTHER PERSONAL SERVICES        2,636,821               2,636,821               2,636,821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5    TOTAL PERSONAL SERVICE          6,904,582               7,678,503               7,678,503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(131.99)                (131.99)                (131.99)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 OTHER OPERATING EXPENSES       14,662,256      16,377  14,808,846      16,377  14,808,846      16,377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8    PUBLIC ASSISTANCE: 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  CASE SERVICES                 65,471,307   7,017,437  65,471,307   7,017,437  65,471,307   7,017,437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TOTAL CASE SRVC/PUB ASST       65,471,307   7,017,437  65,471,307   7,017,437  65,471,307   7,017,437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  AID TO SUBDIVISIONS: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   ALLOC-PRIVATE SECTOR             450,000                 450,000                 450,000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13    TOTAL DIST SUBDIVISIONS           450,000                 450,000                 450,000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  TOTAL CHILD CARE                87,488,145   7,033,814  88,408,656   7,033,814  88,408,656   7,033,814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(131.99)                (131.99)                (131.99)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PROGRAMS AND SERVICES      456,418,161  93,387,669 482,692,932  98,216,674 482,692,932  98,216,674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(2751.20)    (774.51)   (2869.20)    (809.51)   (2869.20)    (809.51)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III. EMPLOYEE BENEFITS          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43,043,004  15,706,322  49,501,383  18,018,759  49,501,383  18,018,759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43,043,004  15,706,322  49,501,383  18,018,759  49,501,383  18,018,759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43,043,004  15,706,322  49,501,383  18,018,759  49,501,383  18,018,759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DEPARTMENT OF SOCIAL SERVICES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FUNDS AVAILABLE            658,061,997 122,660,657 693,034,433 130,016,552 693,034,433 130,016,552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AUTHORIZED FTE POSITIONS     (3501.99)   (1017.67)   (3621.99)   (1052.67)   (3621.99)   (1052.67)                        </w:t>
      </w:r>
    </w:p>
    <w:p w:rsidR="00682A0F" w:rsidRPr="00544C3E" w:rsidRDefault="00682A0F" w:rsidP="00682A0F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82A0F" w:rsidRDefault="00682A0F" w:rsidP="00682A0F">
      <w:pPr>
        <w:spacing w:line="170" w:lineRule="exact"/>
        <w:rPr>
          <w:rFonts w:ascii="Letter Gothic" w:hAnsi="Letter Gothic"/>
          <w:sz w:val="18"/>
        </w:rPr>
      </w:pPr>
    </w:p>
    <w:sectPr w:rsidR="00682A0F" w:rsidSect="00682A0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2A0F" w:rsidRDefault="00682A0F" w:rsidP="00DA542B">
      <w:r>
        <w:separator/>
      </w:r>
    </w:p>
  </w:endnote>
  <w:endnote w:type="continuationSeparator" w:id="0">
    <w:p w:rsidR="00682A0F" w:rsidRDefault="00682A0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98FE80-FE0C-4B9E-BAC9-CA1988EA3C6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806D79F-C76A-4153-8688-59DF7E6A991D}"/>
    <w:embedItalic r:id="rId3" w:fontKey="{CE75B06D-3A74-4706-AD64-E08D4CB688C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746D97E-F6D6-4357-8943-79B6F3C1C7E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8D5A5160-C814-4B44-918D-DBD2A83B80B0}"/>
    <w:embedItalic r:id="rId6" w:fontKey="{FA72C02F-6A8E-457D-8080-5CE658F4AE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0FA21E9-D7AF-4E67-9478-0EAB1D6359F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2A0F" w:rsidRDefault="00682A0F" w:rsidP="00DA542B">
      <w:r>
        <w:separator/>
      </w:r>
    </w:p>
  </w:footnote>
  <w:footnote w:type="continuationSeparator" w:id="0">
    <w:p w:rsidR="00682A0F" w:rsidRDefault="00682A0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0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2A0F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17D4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3</Pages>
  <Words>2844</Words>
  <Characters>28176</Characters>
  <Application>Microsoft Office Word</Application>
  <DocSecurity>0</DocSecurity>
  <Lines>546</Lines>
  <Paragraphs>526</Paragraphs>
  <ScaleCrop>false</ScaleCrop>
  <LinksUpToDate>false</LinksUpToDate>
  <CharactersWithSpaces>71288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38 - As Passed by the House - South Carolina Legislature Online</dc:title>
  <dc:subject/>
  <dc:creator/>
  <cp:keywords/>
  <dc:description/>
  <cp:lastModifiedBy/>
  <cp:revision>1</cp:revision>
  <dcterms:created xsi:type="dcterms:W3CDTF">2015-03-18T13:52:00Z</dcterms:created>
  <dcterms:modified xsi:type="dcterms:W3CDTF">2015-03-18T18:25:00Z</dcterms:modified>
</cp:coreProperties>
</file>