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0139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STATE FORESTER                     112,350     112,350     114,597     114,597     114,597     114,597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562,726     562,726     560,479     560,479     560,479     560,479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  773,076     773,076     773,076     773,076     773,076     773,076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(16.20)     (16.20)     (16.20)     (16.20)     (16.20)     (16.20)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 91,520      91,520     141,520     141,520     141,520     141,520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   864,596     864,596     914,596     914,596     914,596     914,596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(16.20)     (16.20)     (16.20)     (16.20)     (16.20)     (16.20)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CLASSIFIED POSITIONS             9,292,056   7,631,538   9,536,607   7,876,089   9,536,607   7,876,089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(300.55)    (263.25)    (300.55)    (263.25)    (300.55)    (263.25)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NEW POSITIONS           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23    FORESTER II                                                85,000      85,000      85,000      85,000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                        (2.00)      (2.00)      (2.00)      (2.00)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25    FORESTRY TECHNICIAN I                                     200,000     200,000     200,000     200,000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                       (6.00)      (6.00)      (6.00)      (6.00)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PERSONAL SERVICES            353,000     175,000     353,000     175,000     353,000     175,000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PERSONAL SERVICE            9,645,056   7,806,538  10,174,607   8,336,089  10,174,607   8,336,089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(300.55)    (263.25)    (308.55)    (271.25)    (308.55)    (271.25)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OTHER OPERATING EXPENSES          7,896,777   1,566,210   7,896,777   1,566,210   7,896,777   1,566,210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SPECIAL ITEMS:   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FOREST RENEWAL PROGRAM           1,000,000     200,000   1,000,000     200,000   1,000,000     200,000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TOTAL SPECIAL ITEMS               1,000,000     200,000   1,000,000     200,000   1,000,000     200,000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AID TO SUBDIVISIONS: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ALLOC MUNI-RESTRICTED               30,000                  30,000                  30,000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ALLOC CNTY-RESTRICTED               47,000                  47,000                  47,000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ALLOC OTHER ENTITIES               183,475                 183,475                 183,475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ALLOC - PRIVATE SECTOR             545,000                 545,000                 545,000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DIST SUBDIVISIONS             805,475                 805,475                 805,475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</w:p>
    <w:p w:rsidR="008D1C98" w:rsidRDefault="008D1C98" w:rsidP="008D1C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0140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TOTAL FOREST PROTECTION &amp;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DEVELOPMENT                      19,347,308   9,572,748  19,876,859  10,102,299  19,876,859  10,102,299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(300.55)    (263.25)    (308.55)    (271.25)    (308.55)    (271.25)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III. STATE FORESTS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CLASSIFIED POSITIONS             1,080,000               1,080,000               1,080,000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(28.60)                 (28.60)                 (28.60)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PERSONAL SERVICES             50,000                  50,000                  50,000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PERSONAL SERVICE            1,130,000               1,130,000               1,130,000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(28.60)                 (28.60)                 (28.60)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OTHER OPERATING EXPENSES          1,047,713               1,047,713               1,047,713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AID TO SUBDIVISIONS: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ALLOC CNTY-RESTRICTED            1,095,000               1,095,000               1,095,000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DIST SUBDIVISIONS           1,095,000               1,095,000               1,095,000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STATE FORESTS                3,272,713               3,272,713               3,272,713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(28.60)                 (28.60)                 (28.60)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IV. EDUCATION     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CLASSIFIED POSITIONS               130,000     130,000     190,000     190,000     190,000     190,000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(4.20)      (4.20)      (4.20)      (4.20)      (4.20)      (4.20)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OTHER PERSONAL SERVICES              5,000       5,000       5,000       5,000       5,000       5,000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PERSONAL SERVICE              135,000     135,000     195,000     195,000     195,000     195,000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(4.20)      (4.20)      (4.20)      (4.20)      (4.20)      (4.20)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OTHER OPERATING EXPENSES             29,925      29,925      29,925      29,925      29,925      29,925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EDUCATION                      164,925     164,925     224,925     224,925     224,925     224,925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(4.20)      (4.20)      (4.20)      (4.20)      (4.20)      (4.20)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V. EMPLOYEE BENEFITS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EMPLOYER CONTRIBUTIONS           4,868,802   3,773,802   5,110,159   4,015,159   5,110,159   4,015,159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FRINGE BENEFITS             4,868,802   3,773,802   5,110,159   4,015,159   5,110,159   4,015,159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EMPLOYEE BENEFITS            4,868,802   3,773,802   5,110,159   4,015,159   5,110,159   4,015,159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</w:p>
    <w:p w:rsidR="008D1C98" w:rsidRDefault="008D1C98" w:rsidP="008D1C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0141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FORESTRY COMMISSION      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FUNDS AVAILABLE             28,518,344  14,376,071  29,399,252  15,256,979  29,399,252  15,256,979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TOTAL AUTHORIZED FTE POSITIONS      (349.55)    (283.65)    (357.55)    (291.65)    (357.55)    (291.65)                        </w:t>
      </w:r>
    </w:p>
    <w:p w:rsidR="008D1C98" w:rsidRPr="00544C3E" w:rsidRDefault="008D1C98" w:rsidP="008D1C98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D1C98" w:rsidRDefault="008D1C98" w:rsidP="008D1C98">
      <w:pPr>
        <w:spacing w:line="170" w:lineRule="exact"/>
        <w:rPr>
          <w:rFonts w:ascii="Letter Gothic" w:hAnsi="Letter Gothic"/>
          <w:sz w:val="18"/>
        </w:rPr>
      </w:pPr>
    </w:p>
    <w:sectPr w:rsidR="008D1C98" w:rsidSect="008D1C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C98" w:rsidRDefault="008D1C98" w:rsidP="00DA542B">
      <w:r>
        <w:separator/>
      </w:r>
    </w:p>
  </w:endnote>
  <w:endnote w:type="continuationSeparator" w:id="0">
    <w:p w:rsidR="008D1C98" w:rsidRDefault="008D1C9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1931D2-1CB7-42F1-A6A3-15AC86058A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457037C-B1F0-49B2-B308-B752FE58C23A}"/>
    <w:embedItalic r:id="rId3" w:fontKey="{B14946C5-FE80-4299-B517-BA51FC8A1B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E63F4A-F704-4601-9B01-C597874F66E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3DDFCDC-0E00-4183-A189-73B3A3FBFBC1}"/>
    <w:embedItalic r:id="rId6" w:fontKey="{254F80DE-0294-49D5-962A-318B4E295C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9FB638-6451-4957-9B0A-A225D5636B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C98" w:rsidRDefault="008D1C98" w:rsidP="00DA542B">
      <w:r>
        <w:separator/>
      </w:r>
    </w:p>
  </w:footnote>
  <w:footnote w:type="continuationSeparator" w:id="0">
    <w:p w:rsidR="008D1C98" w:rsidRDefault="008D1C9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C98"/>
    <w:rsid w:val="000046BD"/>
    <w:rsid w:val="00005E8A"/>
    <w:rsid w:val="0002128A"/>
    <w:rsid w:val="00036E0A"/>
    <w:rsid w:val="00047E19"/>
    <w:rsid w:val="0006477E"/>
    <w:rsid w:val="0007675A"/>
    <w:rsid w:val="000979FC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D1C98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634</Words>
  <Characters>5647</Characters>
  <Application>Microsoft Office Word</Application>
  <DocSecurity>0</DocSecurity>
  <Lines>119</Lines>
  <Paragraphs>112</Paragraphs>
  <ScaleCrop>false</ScaleCrop>
  <LinksUpToDate>false</LinksUpToDate>
  <CharactersWithSpaces>15295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43 -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2015-03-18T18:25:00Z</dcterms:modified>
</cp:coreProperties>
</file>