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0172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35E0A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OTHER PERSONAL SERVICES             60,000                  60,000                  60,000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5E0A" w:rsidRDefault="00A35E0A" w:rsidP="00A35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TOTAL PERSONAL SERVICE              170,000                 170,000                 170,000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OTHER OPERATING EXPENSES            200,500                 200,500                 200,500                                    </w:t>
      </w:r>
    </w:p>
    <w:p w:rsidR="00A35E0A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35E0A" w:rsidRDefault="00A35E0A" w:rsidP="00A35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ADMINISTRATION                 370,500                 370,500                 370,500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(1.00)                  (1.00)                  (1.00)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FRINGE BENEFITS                52,650                  52,650                  52,650                                    </w:t>
      </w:r>
    </w:p>
    <w:p w:rsidR="00A35E0A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EMPLOYEE BENEFITS               52,650                  52,650                  52,650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A35E0A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A35E0A" w:rsidRDefault="00A35E0A" w:rsidP="00A35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FUNDS AVAILABLE                423,150                 423,150                 423,150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AUTHORIZED FTE POSITIONS        (1.00)                  (1.00)                  (1.00)                                    </w:t>
      </w:r>
    </w:p>
    <w:p w:rsidR="00A35E0A" w:rsidRPr="00544C3E" w:rsidRDefault="00A35E0A" w:rsidP="00A35E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35E0A" w:rsidRDefault="00A35E0A" w:rsidP="00A35E0A">
      <w:pPr>
        <w:spacing w:line="170" w:lineRule="exact"/>
        <w:rPr>
          <w:rFonts w:ascii="Letter Gothic" w:hAnsi="Letter Gothic"/>
          <w:sz w:val="18"/>
        </w:rPr>
      </w:pPr>
    </w:p>
    <w:sectPr w:rsidR="00A35E0A" w:rsidSect="00A35E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E0A" w:rsidRDefault="00A35E0A" w:rsidP="00DA542B">
      <w:r>
        <w:separator/>
      </w:r>
    </w:p>
  </w:endnote>
  <w:endnote w:type="continuationSeparator" w:id="0">
    <w:p w:rsidR="00A35E0A" w:rsidRDefault="00A35E0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693374-0A24-4C1B-A6FB-BF9DEA5645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87807D9-F05D-4522-9B38-883B6CA226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E662CBF-63DD-4A7E-95F9-B8A9BBE2F55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6C948D3-5F47-4E9E-AAFC-2B358E3F9B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577895-D731-4BAA-81D3-BC7E430361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E0A" w:rsidRDefault="00A35E0A" w:rsidP="00DA542B">
      <w:r>
        <w:separator/>
      </w:r>
    </w:p>
  </w:footnote>
  <w:footnote w:type="continuationSeparator" w:id="0">
    <w:p w:rsidR="00A35E0A" w:rsidRDefault="00A35E0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E0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D48A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5E0A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153</Words>
  <Characters>1516</Characters>
  <Application>Microsoft Office Word</Application>
  <DocSecurity>0</DocSecurity>
  <Lines>35</Lines>
  <Paragraphs>34</Paragraphs>
  <ScaleCrop>false</ScaleCrop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51 -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