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0182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F5694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CHIEF JUDGE                        120,799     120,799     120,799     120,799     120,799     120,799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F5694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ASSOCIATE JUDGE                    536,886     536,886     536,886     536,886     536,886     536,886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FF5694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1,394,623     643,623   1,503,973     752,973   1,503,973     752,973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(38.00)     (24.00)     (38.00)     (12.50)     (38.00)     (12.50)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5694" w:rsidRDefault="00FF5694" w:rsidP="00FF5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2,052,308   1,301,308   2,161,658   1,410,658   2,161,658   1,410,658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(44.00)     (30.00)     (44.00)     (18.50)     (44.00)     (18.50)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  841,363     355,840     841,363     355,840     841,363     355,840                        </w:t>
      </w:r>
    </w:p>
    <w:p w:rsidR="00FF5694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F5694" w:rsidRDefault="00FF5694" w:rsidP="00FF5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ADMINISTRATION               2,893,671   1,657,148   3,003,021   1,766,498   3,003,021   1,766,498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(44.00)     (30.00)     (44.00)     (18.50)     (44.00)     (18.50)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EMPLOYER CONTRIBUTIONS             675,012     441,295     859,402     625,685     859,402     625,685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FRINGE BENEFITS               675,012     441,295     859,402     625,685     859,402     625,685                        </w:t>
      </w:r>
    </w:p>
    <w:p w:rsidR="00FF5694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EMPLOYEE BENEFITS              675,012     441,295     859,402     625,685     859,402     625,685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ADMINISTRATIVE LAW COURT                                                                                                        </w:t>
      </w:r>
    </w:p>
    <w:p w:rsidR="00FF5694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FF5694" w:rsidRDefault="00FF5694" w:rsidP="00FF5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FUNDS AVAILABLE              3,568,683   2,098,443   3,862,423   2,392,183   3,862,423   2,392,183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AUTHORIZED FTE POSITIONS       (44.00)     (30.00)     (44.00)     (18.50)     (44.00)     (18.50)                        </w:t>
      </w:r>
    </w:p>
    <w:p w:rsidR="00FF5694" w:rsidRPr="00544C3E" w:rsidRDefault="00FF5694" w:rsidP="00FF569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F5694" w:rsidRDefault="00FF5694" w:rsidP="00FF5694">
      <w:pPr>
        <w:spacing w:line="170" w:lineRule="exact"/>
        <w:rPr>
          <w:rFonts w:ascii="Letter Gothic" w:hAnsi="Letter Gothic"/>
          <w:sz w:val="18"/>
        </w:rPr>
      </w:pPr>
    </w:p>
    <w:sectPr w:rsidR="00FF5694" w:rsidSect="00FF569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694" w:rsidRDefault="00FF5694" w:rsidP="00DA542B">
      <w:r>
        <w:separator/>
      </w:r>
    </w:p>
  </w:endnote>
  <w:endnote w:type="continuationSeparator" w:id="0">
    <w:p w:rsidR="00FF5694" w:rsidRDefault="00FF569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156D6A-50A5-4B84-A378-0BB7A18453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13DC619-A500-456D-99B3-4B5D2F8A1A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E216052-6821-4736-ACAB-CA3EBA1DA44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99BBBD1-56D3-4902-BFF8-657C451F3C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BD1E0F-E04B-4129-A178-71568E95B16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694" w:rsidRDefault="00FF5694" w:rsidP="00DA542B">
      <w:r>
        <w:separator/>
      </w:r>
    </w:p>
  </w:footnote>
  <w:footnote w:type="continuationSeparator" w:id="0">
    <w:p w:rsidR="00FF5694" w:rsidRDefault="00FF569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69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04A6E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  <w:rsid w:val="00FF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213</Words>
  <Characters>1958</Characters>
  <Application>Microsoft Office Word</Application>
  <DocSecurity>0</DocSecurity>
  <Lines>37</Lines>
  <Paragraphs>36</Paragraphs>
  <ScaleCrop>false</ScaleCrop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58 -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2015-03-18T18:25:00Z</dcterms:modified>
</cp:coreProperties>
</file>