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 6-0001                                              SECTION   6                                                 PAGE 0019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SCHOOL FOR THE DEAF AND THE BLIND                       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2873CF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PRESIDENT                          110,219     110,219     110,219     110,219     110,219     110,219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2873CF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 1,206,942   1,120,680   1,216,394   1,130,132   1,216,394   1,130,132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(23.50)     (22.00)     (23.50)     (22.00)     (23.50)     (22.00)                        </w:t>
      </w:r>
    </w:p>
    <w:p w:rsidR="002873CF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UNCLASSIFIED POSITIONS              88,900                  88,900                  88,900            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 (1.00)                  (1.00)                  (1.00)            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OTHER PERSONAL SERVICES            176,779     162,668     176,779     162,668     176,779     162,668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73CF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TOTAL PERSONAL SERVICE            1,582,840   1,393,567   1,592,292   1,403,019   1,592,292   1,403,019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 (25.50)     (23.00)     (25.50)     (23.00)     (25.50)     (23.00)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OTHER OPERATING EXPENSES          3,576,775   3,497,586   3,576,775   3,497,586   3,576,775   3,497,586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SPECIAL ITEMS                                                                                          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SC ASSOCIATION FOR THE DEAF        138,256     138,256     138,256     138,256     138,256     138,256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TOTAL SPECIAL ITEMS                 138,256     138,256     138,256     138,256     138,256     138,256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DEBT SERVICE                                                                                           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PRINCIPAL                          110,000     110,000     110,000     110,000     110,000     110,000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INTEREST                            10,855      10,855      10,855      10,855      10,855      10,855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TOTAL DEBT SERVICE                  120,855     120,855     120,855     120,855     120,855     120,855                        </w:t>
      </w:r>
    </w:p>
    <w:p w:rsidR="002873CF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873CF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TOTAL ADMINISTRATION               5,418,726   5,150,264   5,428,178   5,159,716   5,428,178   5,159,716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                                  (25.50)     (23.00)     (25.50)     (23.00)     (25.50)     (23.00)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II. EDUCATION                                                                                           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A. DEAF EDUCATION                                                                                      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2873CF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CLASSIFIED POSITIONS              112,702     112,702     120,054     120,054     120,054     120,054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                                   (5.00)      (5.00)      (5.00)      (5.00)      (5.00)      (5.00)                        </w:t>
      </w:r>
    </w:p>
    <w:p w:rsidR="002873CF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UNCLASSIFIED POSITIONS            218,900     218,900     226,252     226,252     226,252     226,252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                                   (14.00)      (4.20)     (14.00)      (4.20)     (14.00)      (4.20)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OTHER PERSONAL SERVICES            86,674      86,674      86,674      86,674      86,674      86,674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73CF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TOTAL PERSONAL SERVICE             418,276     418,276     432,980     432,980     432,980     432,980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                                   (19.00)      (9.20)     (19.00)      (9.20)     (19.00)      (9.20)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OTHER OPERATING EXPENSES           339,805     333,990     339,805     333,990     339,805     333,990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73CF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TOTAL DEAF EDUCATION                758,081     752,266     772,785     766,970     772,785     766,970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                                  (19.00)      (9.20)     (19.00)      (9.20)     (19.00)      (9.20)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B. BLIND EDUCATION                                                                                     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PERSONAL SERVICE                                                                                                              </w:t>
      </w:r>
    </w:p>
    <w:p w:rsidR="002873CF" w:rsidRDefault="002873CF" w:rsidP="002873CF">
      <w:pPr>
        <w:spacing w:line="170" w:lineRule="exact"/>
        <w:rPr>
          <w:rFonts w:ascii="Letter Gothic" w:hAnsi="Letter Gothic"/>
          <w:sz w:val="18"/>
        </w:rPr>
      </w:pPr>
    </w:p>
    <w:p w:rsidR="002873CF" w:rsidRDefault="002873CF" w:rsidP="002873C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 6-0002                                              SECTION   6                                                 PAGE 0020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SCHOOL FOR THE DEAF AND THE BLIND                       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873CF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CLASSIFIED POSITIONS              100,741     100,741     108,093     108,093     108,093     108,093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                                  (4.00)      (4.00)      (4.00)      (4.00)      (4.00)      (4.00)                        </w:t>
      </w:r>
    </w:p>
    <w:p w:rsidR="002873CF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UNCLASSIFIED POSITIONS            199,292     199,292     206,644     206,644     206,644     206,644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(13.00)      (3.90)     (13.00)      (3.90)     (13.00)      (3.90)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OTHER PERSONAL SERVICES            87,649      87,649      87,649      87,649      87,649      87,649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73CF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TOTAL PERSONAL SERVICE             387,682     387,682     402,386     402,386     402,386     402,386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(17.00)      (7.90)     (17.00)      (7.90)     (17.00)      (7.90)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OTHER OPERATING EXPENSES           396,728     392,423     396,728     392,423     396,728     392,423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DISTRIBUTION TO SUBDIVISIONS                                                                          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AID OTHER STATE AGENCIES           50,000      50,000      50,000      50,000      50,000      50,000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TOTAL DIST SUBDIVISIONS             50,000      50,000      50,000      50,000      50,000      50,000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73CF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TOTAL BLIND EDUCATION               834,410     830,105     849,114     844,809     849,114     844,809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(17.00)      (7.90)     (17.00)      (7.90)     (17.00)      (7.90)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C. MULTIHANDICAPPED EDUCATION                                                                          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2873CF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CLASSIFIED POSITIONS              278,586     278,586     285,938     285,938     285,938     285,938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  (13.00)     (13.00)     (13.00)     (13.00)     (13.00)     (13.00)                        </w:t>
      </w:r>
    </w:p>
    <w:p w:rsidR="002873CF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UNCLASSIFIED POSITIONS            210,757     210,757     218,109     218,109     218,109     218,109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 (14.00)      (4.20)     (13.00)      (3.90)     (13.00)      (3.90)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OTHER PERSONAL SERVICES            39,810      39,810      39,810      39,810      39,810      39,810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73CF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TOTAL PERSONAL SERVICE             529,153     529,153     543,857     543,857     543,857     543,857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  (27.00)     (17.20)     (26.00)     (16.90)     (26.00)     (16.90)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OTHER OPERATING EXPENSES           338,300     333,421     338,300     333,421     338,300     333,421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73CF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TOTAL MULTIHANDICAPPED                                                                                                         </w:t>
      </w:r>
    </w:p>
    <w:p w:rsidR="002873CF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EDUCATION                          867,453     862,574     882,157     877,278     882,157     877,278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 (27.00)     (17.20)     (26.00)     (16.90)     (26.00)     (16.90)                        </w:t>
      </w:r>
    </w:p>
    <w:p w:rsidR="002873CF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873CF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TOTAL EDUCATION                    2,459,944   2,444,945   2,504,056   2,489,057   2,504,056   2,489,057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                                   (63.00)     (34.30)     (62.00)     (34.00)     (62.00)     (34.00)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III. STUDENT SUPPORT SERVICES                                                                           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PERSONAL SERVICE                                                                                                               </w:t>
      </w:r>
    </w:p>
    <w:p w:rsidR="002873CF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CLASSIFIED POSITIONS             1,114,231     350,447   1,124,209     360,425   1,124,209     360,425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                                   (16.02)      (8.69)     (16.02)      (8.69)     (16.02)      (8.69)                        </w:t>
      </w:r>
    </w:p>
    <w:p w:rsidR="002873CF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UNCLASSIFIED POSITIONS             780,458     549,205     790,435     559,182     790,435     559,182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                                   (20.50)      (5.06)     (20.50)      (5.06)     (20.50)      (5.06)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OTHER PERSONAL SERVICES          1,019,721     115,633   1,019,721     115,633   1,019,721     115,633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73CF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TOTAL PERSONAL SERVICE            2,914,410   1,015,285   2,934,365   1,035,240   2,934,365   1,035,240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40                                      (36.52)     (13.75)     (36.52)     (13.75)     (36.52)     (13.75)                        </w:t>
      </w:r>
    </w:p>
    <w:p w:rsidR="002873CF" w:rsidRDefault="002873CF" w:rsidP="002873CF">
      <w:pPr>
        <w:spacing w:line="170" w:lineRule="exact"/>
        <w:rPr>
          <w:rFonts w:ascii="Letter Gothic" w:hAnsi="Letter Gothic"/>
          <w:sz w:val="18"/>
        </w:rPr>
      </w:pPr>
    </w:p>
    <w:p w:rsidR="002873CF" w:rsidRDefault="002873CF" w:rsidP="002873C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 6-0003                                              SECTION   6                                                 PAGE 0021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SCHOOL FOR THE DEAF AND THE BLIND                       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OTHER OPERATING EXPENSES          2,537,891     542,201   2,537,891     542,201   2,537,891     542,201                        </w:t>
      </w:r>
    </w:p>
    <w:p w:rsidR="002873CF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873CF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TOTAL STUDENT SUPPORT SERVICES     5,452,301   1,557,486   5,472,256   1,577,441   5,472,256   1,577,441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(36.52)     (13.75)     (36.52)     (13.75)     (36.52)     (13.75)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IV. RESIDENTIAL LIFE                                                                                    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PERSONAL SERVICE                                                                                                               </w:t>
      </w:r>
    </w:p>
    <w:p w:rsidR="002873CF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CLASSIFIED POSITIONS               632,415     632,415     652,370     652,370     652,370     652,370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(101.85)    (101.85)    (101.85)    (101.85)    (101.85)    (101.85)                        </w:t>
      </w:r>
    </w:p>
    <w:p w:rsidR="002873CF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UNCLASSIFIED POSITIONS             102,906     102,906     102,906     102,906     102,906     102,906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  (6.30)      (2.10)      (6.30)      (2.10)      (6.30)      (2.10)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OTHER PERSONAL SERVICES          1,055,409   1,055,409   1,055,409   1,055,409   1,055,409   1,055,409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73CF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TOTAL PERSONAL SERVICE            1,790,730   1,790,730   1,810,685   1,810,685   1,810,685   1,810,685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                                  (108.15)    (103.95)    (108.15)    (103.95)    (108.15)    (103.95)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OTHER OPERATING EXPENSES             63,897      16,245      63,897      16,245      63,897      16,245                        </w:t>
      </w:r>
    </w:p>
    <w:p w:rsidR="002873CF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873CF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TOTAL RESIDENTIAL LIFE             1,854,627   1,806,975   1,874,582   1,826,930   1,874,582   1,826,930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 (108.15)    (103.95)    (108.15)    (103.95)    (108.15)    (103.95)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V. OUTREACH SERVICES                                                                                    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2873CF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CLASSIFIED POSITIONS               974,175                 974,175                 974,175            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  (10.69)                 (10.69)                 (10.69)                                    </w:t>
      </w:r>
    </w:p>
    <w:p w:rsidR="002873CF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UNCLASSIFIED POSITIONS           1,079,157               1,079,157               1,079,157            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  (45.45)                 (45.45)                 (45.45)            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OTHER PERSONAL SERVICES            268,135                 268,135                 268,135            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73CF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TOTAL PERSONAL SERVICE            2,321,467               2,321,467               2,321,467            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                                  (56.14)                 (56.14)                 (56.14)            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OTHER OPERATING EXPENSES          1,428,305               1,428,305               1,428,305                                    </w:t>
      </w:r>
    </w:p>
    <w:p w:rsidR="002873CF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873CF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TOTAL OUTREACH SERVICES            3,749,772               3,749,772               3,749,772            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                                   (56.14)                 (56.14)                 (56.14)            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VI. PHYSICAL SUPPORT                                                                                    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PERSONAL SERVICE                                                                                                               </w:t>
      </w:r>
    </w:p>
    <w:p w:rsidR="002873CF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CLASSIFIED POSITIONS               262,700     262,700     274,253     274,253     274,253     274,253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                                    (6.18)      (6.18)      (6.18)      (6.18)      (6.18)      (6.18)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OTHER PERSONAL SERVICES            226,780     226,780     226,780     226,780     226,780     226,780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73CF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TOTAL PERSONAL SERVICE              489,480     489,480     501,033     501,033     501,033     501,033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40                                       (6.18)      (6.18)      (6.18)      (6.18)      (6.18)      (6.18)                        </w:t>
      </w:r>
    </w:p>
    <w:p w:rsidR="002873CF" w:rsidRDefault="002873CF" w:rsidP="002873CF">
      <w:pPr>
        <w:spacing w:line="170" w:lineRule="exact"/>
        <w:rPr>
          <w:rFonts w:ascii="Letter Gothic" w:hAnsi="Letter Gothic"/>
          <w:sz w:val="18"/>
        </w:rPr>
      </w:pPr>
    </w:p>
    <w:p w:rsidR="002873CF" w:rsidRDefault="002873CF" w:rsidP="002873C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 6-0004                                              SECTION   6                                                 PAGE 0022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SCHOOL FOR THE DEAF AND THE BLIND                       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OTHER OPERATING EXPENSES            937,096     703,176     937,096     703,176     937,096     703,176                        </w:t>
      </w:r>
    </w:p>
    <w:p w:rsidR="002873CF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873CF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TOTAL PHYSICAL SUPPORT             1,426,576   1,192,656   1,438,129   1,204,209   1,438,129   1,204,209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(6.18)      (6.18)      (6.18)      (6.18)      (6.18)      (6.18)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VII. EMPLOYEE BENEFITS                                                                                  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C. STATE EMPLOYER CONTRIBUTIONS                                                                        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EMPLOYER CONTRIBUTIONS           3,571,607   2,321,772   3,657,732   2,407,897   3,657,732   2,407,897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TOTAL FRINGE BENEFITS             3,571,607   2,321,772   3,657,732   2,407,897   3,657,732   2,407,897                        </w:t>
      </w:r>
    </w:p>
    <w:p w:rsidR="002873CF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TOTAL EMPLOYEE BENEFITS            3,571,607   2,321,772   3,657,732   2,407,897   3,657,732   2,407,897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SCHOOL FOR THE DEAF AND THE                                                                             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BLIND                                                                                                                          </w:t>
      </w:r>
    </w:p>
    <w:p w:rsidR="002873CF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                                                                                                                            </w:t>
      </w:r>
    </w:p>
    <w:p w:rsidR="002873CF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TOTAL FUNDS AVAILABLE             23,933,553  14,474,098  24,124,705  14,665,250  24,124,705  14,665,250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TOTAL AUTHORIZED FTE POSITIONS      (295.49)    (181.18)    (294.49)    (180.88)    (294.49)    (180.88)                        </w:t>
      </w:r>
    </w:p>
    <w:p w:rsidR="002873CF" w:rsidRPr="00544C3E" w:rsidRDefault="002873CF" w:rsidP="002873C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873CF" w:rsidRDefault="002873CF" w:rsidP="002873CF">
      <w:pPr>
        <w:spacing w:line="170" w:lineRule="exact"/>
        <w:rPr>
          <w:rFonts w:ascii="Letter Gothic" w:hAnsi="Letter Gothic"/>
          <w:sz w:val="18"/>
        </w:rPr>
      </w:pPr>
    </w:p>
    <w:sectPr w:rsidR="002873CF" w:rsidSect="002873C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73CF" w:rsidRDefault="002873CF" w:rsidP="00DA542B">
      <w:r>
        <w:separator/>
      </w:r>
    </w:p>
  </w:endnote>
  <w:endnote w:type="continuationSeparator" w:id="0">
    <w:p w:rsidR="002873CF" w:rsidRDefault="002873CF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FD1CB9-FD2D-4359-B231-21305F06694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A81D3E5-3433-4327-B4A8-9873900E0DF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D247E5E-4BEC-4627-A007-631F4CF61A0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CE5D44E-8854-47BF-B8E3-D78E8055CA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23826D9-8DEB-4413-9386-9ABEDBAE970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73CF" w:rsidRDefault="002873CF" w:rsidP="00DA542B">
      <w:r>
        <w:separator/>
      </w:r>
    </w:p>
  </w:footnote>
  <w:footnote w:type="continuationSeparator" w:id="0">
    <w:p w:rsidR="002873CF" w:rsidRDefault="002873CF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3CF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873CF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3562C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3</Pages>
  <Words>1100</Words>
  <Characters>9689</Characters>
  <Application>Microsoft Office Word</Application>
  <DocSecurity>0</DocSecurity>
  <Lines>190</Lines>
  <Paragraphs>180</Paragraphs>
  <ScaleCrop>false</ScaleCrop>
  <LinksUpToDate>false</LinksUpToDate>
  <CharactersWithSpaces>24472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6 - As Passed by the House - South Carolina Legislature Online</dc:title>
  <dc:subject/>
  <dc:creator/>
  <cp:keywords/>
  <dc:description/>
  <cp:lastModifiedBy/>
  <cp:revision>1</cp:revision>
  <dcterms:created xsi:type="dcterms:W3CDTF">2015-03-18T13:49:00Z</dcterms:created>
  <dcterms:modified xsi:type="dcterms:W3CDTF">2015-03-18T18:25:00Z</dcterms:modified>
</cp:coreProperties>
</file>