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0186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2531A3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EXECUTIVE DIRECTOR                 125,220     125,220     130,229     130,229     130,229     130,229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2531A3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  440,991     305,746     539,450     404,205     539,450     404,205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(9.50)      (9.50)      (9.50)      (9.50)      (9.50)      (9.50)                        </w:t>
      </w:r>
    </w:p>
    <w:p w:rsidR="002531A3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2531A3" w:rsidRDefault="002531A3" w:rsidP="002531A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8    ATTORNEY II                                                                              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                         (.50)                   (.50)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OTHER PERSONAL SERVICES              1,234       1,234       1,234       1,234       1,234       1,234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31A3" w:rsidRDefault="002531A3" w:rsidP="00253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TOTAL PERSONAL SERVICE              567,445     432,200     670,913     535,668     670,913     535,668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(10.50)     (10.50)     (11.00)     (10.50)     (11.00)     (10.50)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OTHER OPERATING EXPENSES            300,000                 300,000                 300,000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SPECIAL ITEMS:                                                                             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DEATH PENALTY TRIAL FUNDS        2,500,000               2,500,000               2,500,000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CONFLICT FUND                    2,500,000               2,500,000               2,500,000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LEGAL AID FUNDING                1,700,000               1,700,000               1,700,000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RULE 608 APPOINTMENT FUND        7,050,000   7,050,000   7,050,000   7,050,000   7,050,000   7,050,000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PROFESSIONAL TRAINING &amp;                                                                   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DEVELOPMENT                                               252,000                 252,000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COURT FINE ASSESSMENT            1,315,132               1,315,132               1,315,132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TOTAL SPECIAL ITEMS              15,065,132   7,050,000  15,317,132   7,050,000  15,317,132   7,050,000                        </w:t>
      </w:r>
    </w:p>
    <w:p w:rsidR="002531A3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531A3" w:rsidRDefault="002531A3" w:rsidP="00253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TOTAL ADMINISTRATION              15,932,577   7,482,200  16,288,045   7,585,668  16,288,045   7,585,668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(10.50)     (10.50)     (11.00)     (10.50)     (11.00)     (10.50)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II.  DIVISION OF APPELLATE                                                                  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DEFENSE                                                                                    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PERSONAL SERVICE                                                                                                               </w:t>
      </w:r>
    </w:p>
    <w:p w:rsidR="002531A3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CLASSIFIED POSITIONS               993,877     750,034     993,877     750,034     993,877     750,034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(21.50)     (21.50)     (21.50)     (21.50)     (21.50)     (21.50)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31A3" w:rsidRDefault="002531A3" w:rsidP="00253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TOTAL PERSONAL SERVICE              993,877     750,034     993,877     750,034     993,877     750,034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(21.50)     (21.50)     (21.50)     (21.50)     (21.50)     (21.50)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OTHER OPERATING EXPENSES            302,600                 302,600                 302,600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531A3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TOTAL DIVISION OF APPELLATE                                                                                                     </w:t>
      </w:r>
    </w:p>
    <w:p w:rsidR="002531A3" w:rsidRDefault="002531A3" w:rsidP="00253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DEFENSE                           1,296,477     750,034   1,296,477     750,034   1,296,477     750,034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 (21.50)     (21.50)     (21.50)     (21.50)     (21.50)     (21.50)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531A3" w:rsidRDefault="002531A3" w:rsidP="002531A3">
      <w:pPr>
        <w:spacing w:line="170" w:lineRule="exact"/>
        <w:rPr>
          <w:rFonts w:ascii="Letter Gothic" w:hAnsi="Letter Gothic"/>
          <w:sz w:val="18"/>
        </w:rPr>
      </w:pPr>
    </w:p>
    <w:p w:rsidR="002531A3" w:rsidRDefault="002531A3" w:rsidP="002531A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61-0002                                              SECTION  61                                                 PAGE 0187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III. OFFICE OF CIRCUIT PUBLIC                                                               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DEFENDERS                                                                                  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2531A3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CIRCUIT PUBLIC DEFENDERS         2,147,542   2,147,542   2,147,542   2,147,542   2,147,542   2,147,542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(16.00)     (16.00)     (16.00)     (16.00)     (16.00)     (16.00)                        </w:t>
      </w:r>
    </w:p>
    <w:p w:rsidR="002531A3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UNCLASSIFIED POSITIONS             405,985     405,985     405,985     405,985     405,985     405,985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(16.00)     (16.00)     (16.00)     (16.00)     (16.00)     (16.00)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31A3" w:rsidRDefault="002531A3" w:rsidP="00253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PERSONAL SERVICE            2,553,527   2,553,527   2,553,527   2,553,527   2,553,527   2,553,527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(32.00)     (32.00)     (32.00)     (32.00)     (32.00)     (32.00)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OTHER OPERATING EXPENSES             96,000      96,000      96,000      96,000      96,000      96,000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SPECIAL ITEMS:                                                                             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DEFENSE OF INDIGENTS PER                                                                  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CAPITA                         10,212,602   6,039,550  11,232,602   7,059,550  11,232,602   7,059,550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DUI DEFENSE OF INDIGENTS           976,593     976,593     976,593     976,593     976,593     976,593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CRIMINAL DOMESTIC VIOLENCE       1,377,185   1,377,185   1,377,185   1,377,185   1,377,185   1,377,185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TOTAL SPECIAL ITEMS              12,566,380   8,393,328  13,586,380   9,413,328  13,586,380   9,413,328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531A3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TOTAL OFFICE OF CIRCUIT PUBLIC                                                                                                  </w:t>
      </w:r>
    </w:p>
    <w:p w:rsidR="002531A3" w:rsidRDefault="002531A3" w:rsidP="00253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DEFENDERS                        15,215,907  11,042,855  16,235,907  12,062,855  16,235,907  12,062,855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(32.00)     (32.00)     (32.00)     (32.00)     (32.00)     (32.00)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IV. DEATH PENALTY TRIAL DIVISION                                                            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2531A3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UNCLASSIFIED POSITIONS             296,000                 296,000                 296,000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 (5.00)                  (5.00)                  (5.00)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31A3" w:rsidRDefault="002531A3" w:rsidP="00253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TOTAL PERSONAL SERVICE              296,000                 296,000                 296,000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 (5.00)                  (5.00)                  (5.00)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OTHER OPERATING EXPENSES            115,200                 115,200                 115,200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531A3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TOTAL DEATH PENALTY TRIAL                                                                                                       </w:t>
      </w:r>
    </w:p>
    <w:p w:rsidR="002531A3" w:rsidRDefault="002531A3" w:rsidP="00253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DIVISION                            411,200                 411,200                 411,200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  (5.00)                  (5.00)                  (5.00)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V. EMPLOYEE BENEFITS                                                                        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EMPLOYER CONTRIBUTIONS           2,016,520   1,927,720   2,057,772   1,968,972   2,057,772   1,968,972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TOTAL FRINGE BENEFITS             2,016,520   1,927,720   2,057,772   1,968,972   2,057,772   1,968,972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531A3" w:rsidRDefault="002531A3" w:rsidP="002531A3">
      <w:pPr>
        <w:spacing w:line="170" w:lineRule="exact"/>
        <w:rPr>
          <w:rFonts w:ascii="Letter Gothic" w:hAnsi="Letter Gothic"/>
          <w:sz w:val="18"/>
        </w:rPr>
      </w:pPr>
    </w:p>
    <w:p w:rsidR="002531A3" w:rsidRDefault="002531A3" w:rsidP="002531A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61-0003                                              SECTION  61                                                 PAGE 0188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531A3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EMPLOYEE BENEFITS            2,016,520   1,927,720   2,057,772   1,968,972   2,057,772   1,968,972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COMMISSION ON INDIGENT DEFENSE                                                                                                  </w:t>
      </w:r>
    </w:p>
    <w:p w:rsidR="002531A3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2531A3" w:rsidRDefault="002531A3" w:rsidP="00253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TOTAL FUNDS AVAILABLE             34,872,681  21,202,809  36,289,401  22,367,529  36,289,401  22,367,529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TOTAL AUTHORIZED FTE POSITIONS       (69.00)     (64.00)     (69.50)     (64.00)     (69.50)     (64.00)                        </w:t>
      </w:r>
    </w:p>
    <w:p w:rsidR="002531A3" w:rsidRPr="00544C3E" w:rsidRDefault="002531A3" w:rsidP="002531A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531A3" w:rsidRDefault="002531A3" w:rsidP="002531A3">
      <w:pPr>
        <w:spacing w:line="170" w:lineRule="exact"/>
        <w:rPr>
          <w:rFonts w:ascii="Letter Gothic" w:hAnsi="Letter Gothic"/>
          <w:sz w:val="18"/>
        </w:rPr>
      </w:pPr>
    </w:p>
    <w:sectPr w:rsidR="002531A3" w:rsidSect="002531A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31A3" w:rsidRDefault="002531A3" w:rsidP="00DA542B">
      <w:r>
        <w:separator/>
      </w:r>
    </w:p>
  </w:endnote>
  <w:endnote w:type="continuationSeparator" w:id="0">
    <w:p w:rsidR="002531A3" w:rsidRDefault="002531A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BF6FAD-A494-4CD2-AA8B-9CED1B8A179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54CDB8A-4D11-4BC0-9CBC-9883DFC0F473}"/>
    <w:embedItalic r:id="rId3" w:fontKey="{3E96F9C4-81EB-48F3-9218-3782E2543DD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5EDE252-8564-4834-A0AD-669ED925516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A159FF84-18D9-4B04-B10C-5D1692340F22}"/>
    <w:embedItalic r:id="rId6" w:fontKey="{ADFE0E35-5E0F-4FB9-BC44-84CA2A46DD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2E71520-C138-4F0B-8220-DFC1D7DC0DB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31A3" w:rsidRDefault="002531A3" w:rsidP="00DA542B">
      <w:r>
        <w:separator/>
      </w:r>
    </w:p>
  </w:footnote>
  <w:footnote w:type="continuationSeparator" w:id="0">
    <w:p w:rsidR="002531A3" w:rsidRDefault="002531A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1A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2627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531A3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634</Words>
  <Characters>5548</Characters>
  <Application>Microsoft Office Word</Application>
  <DocSecurity>0</DocSecurity>
  <Lines>119</Lines>
  <Paragraphs>112</Paragraphs>
  <ScaleCrop>false</ScaleCrop>
  <LinksUpToDate>false</LinksUpToDate>
  <CharactersWithSpaces>15295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61 - As Passed by the House - South Carolina Legislature Online</dc:title>
  <dc:subject/>
  <dc:creator/>
  <cp:keywords/>
  <dc:description/>
  <cp:lastModifiedBy/>
  <cp:revision>1</cp:revision>
  <dcterms:created xsi:type="dcterms:W3CDTF">2015-03-18T13:54:00Z</dcterms:created>
  <dcterms:modified xsi:type="dcterms:W3CDTF">2015-03-18T18:25:00Z</dcterms:modified>
</cp:coreProperties>
</file>