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E5E" w:rsidRPr="00406163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0328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 ADMINISTRATIVE &amp; PROGRAM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SUPPORT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PERSONAL SERVICE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DIRECTOR                           156,000     156,000     153,000     153,000     153,000     153,000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CLASSIFIED POSITIONS               244,308     244,308     247,308     247,308     247,308     247,308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(10.00)     (10.00)     (10.00)     (10.00)     (10.00)     (10.00)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UNCLASSIFIED POSITIONS             123,375     123,375     123,375     123,375     123,375     123,375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917E5E" w:rsidRPr="00406163" w:rsidRDefault="00917E5E" w:rsidP="00917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TOTAL PERSONAL SERVICE              523,683     523,683     523,683     523,683     523,683     523,683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(13.00)     (13.00)     (13.00)     (13.00)     (13.00)     (13.00)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OTHER OPERATING EXPENSES             35,000      35,000      35,000      35,000      35,000      35,000</w:t>
      </w:r>
    </w:p>
    <w:p w:rsidR="00917E5E" w:rsidRPr="00406163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TOTAL ADMINISTRATIVE AND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PROGRAM SUPPORT                     558,683     558,683     558,683     558,683     558,683     558,683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(13.00)     (13.00)     (13.00)     (13.00)     (13.00)     (13.00)</w:t>
      </w:r>
    </w:p>
    <w:p w:rsidR="00917E5E" w:rsidRPr="00406163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II.  PROGRAMS AND SERVICES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A.  SUPPORT SERVICES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PERSONAL SERVICE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CLASSIFIED POSITIONS            7,528,362   5,954,161   7,528,362   5,954,161   7,528,362   5,954,161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(154.50)    (117.75)    (153.50)    (117.75)    (153.50)    (117.75)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UNCLASSIFIED POSITIONS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(1.00)      (1.00)      (1.00)      (1.00)      (1.00)      (1.00)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OTHER PERSONAL SERVICES           150,000     100,000     150,000     100,000     150,000     100,000</w:t>
      </w:r>
    </w:p>
    <w:p w:rsidR="00917E5E" w:rsidRPr="00406163" w:rsidRDefault="00917E5E" w:rsidP="00917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TOTAL PERSONAL SERVICE           7,678,362   6,054,161   7,678,362   6,054,161   7,678,362   6,054,161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(155.50)    (118.75)    (154.50)    (118.75)    (154.50)    (118.75)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OTHER OPERATING EXPENSES        36,872,089   6,996,060  36,872,089   6,996,060  36,872,089   6,996,060</w:t>
      </w:r>
    </w:p>
    <w:p w:rsidR="00917E5E" w:rsidRPr="00406163" w:rsidRDefault="00917E5E" w:rsidP="00917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TOTAL SUPPORT SERVICES           44,550,451  13,050,221  44,550,451  13,050,221  44,550,451  13,050,221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(155.50)    (118.75)    (154.50)    (118.75)    (154.50)    (118.75)</w:t>
      </w:r>
    </w:p>
    <w:p w:rsidR="00917E5E" w:rsidRPr="00406163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B.  REVENUE &amp; REGULATORY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PERSONAL SERVICE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CLASSIFIED POSITIONS           17,535,886  17,166,532  18,134,545  17,765,191  18,134,545  17,765,191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(608.50)    (595.50)    (605.50)    (593.50)    (605.50)    (593.50)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OTHER PERSONAL SERVICES           350,000                 350,000                 350,000</w:t>
      </w:r>
    </w:p>
    <w:p w:rsidR="00917E5E" w:rsidRPr="00406163" w:rsidRDefault="00917E5E" w:rsidP="00917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TOTAL PERSONAL SERVICE          17,885,886  17,166,532  18,484,545  17,765,191  18,484,545  17,765,191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(608.50)    (595.50)    (605.50)    (593.50)    (605.50)    (593.50)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OTHER OPERATING EXPENSES         6,376,052   5,376,963   6,471,052   5,376,963   6,471,052   5,376,963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</w:p>
    <w:p w:rsidR="00917E5E" w:rsidRDefault="00917E5E" w:rsidP="00917E5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17E5E" w:rsidRPr="00406163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109-0002                                              SECTION 109                                                 PAGE 0329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</w:p>
    <w:p w:rsidR="00917E5E" w:rsidRPr="00406163" w:rsidRDefault="00917E5E" w:rsidP="00917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REVENUE &amp; REGULATORY       24,261,938  22,543,495  24,955,597  23,142,154  24,955,597  23,142,154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(608.50)    (595.50)    (605.50)    (593.50)    (605.50)    (593.50)</w:t>
      </w:r>
    </w:p>
    <w:p w:rsidR="00917E5E" w:rsidRPr="00406163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C.  LEGAL, POLICY &amp; LEGISLATIVE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PERSONAL SERVICE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CLASSIFIED POSITIONS              505,992     505,992     505,992     505,992     505,992     505,992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(12.00)     (12.00)     (12.00)     (12.00)     (12.00)     (12.00)</w:t>
      </w:r>
    </w:p>
    <w:p w:rsidR="00917E5E" w:rsidRPr="00406163" w:rsidRDefault="00917E5E" w:rsidP="00917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TOTAL PERSONAL SERVICE             505,992     505,992     505,992     505,992     505,992     505,992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(12.00)     (12.00)     (12.00)     (12.00)     (12.00)     (12.00)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OTHER OPERATING EXPENSES            80,000      80,000      80,000      80,000      80,000      80,000</w:t>
      </w:r>
    </w:p>
    <w:p w:rsidR="00917E5E" w:rsidRPr="00406163" w:rsidRDefault="00917E5E" w:rsidP="00917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TOTAL LEGAL, POLICY &amp;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LEGISLATIVE                        585,992     585,992     585,992     585,992     585,992     585,992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(12.00)     (12.00)     (12.00)     (12.00)     (12.00)     (12.00)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TOTAL PROGRAMS AND SERVICES       69,398,381  36,179,708  70,092,040  36,778,367  70,092,040  36,778,367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(776.00)    (726.25)    (772.00)    (724.25)    (772.00)    (724.25)</w:t>
      </w:r>
    </w:p>
    <w:p w:rsidR="00917E5E" w:rsidRPr="00406163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III. EMPLOYEE BENEFITS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C. STATE EMPLOYER CONTRIBUTIONS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EMPLOYER CONTRIBUTIONS          11,406,077  10,502,657  11,753,257  10,849,837  11,753,257  10,849,837</w:t>
      </w:r>
    </w:p>
    <w:p w:rsidR="00917E5E" w:rsidRPr="00406163" w:rsidRDefault="00917E5E" w:rsidP="00917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TOTAL FRINGE BENEFITS            11,406,077  10,502,657  11,753,257  10,849,837  11,753,257  10,849,837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TOTAL EMPLOYEE BENEFITS           11,406,077  10,502,657  11,753,257  10,849,837  11,753,257  10,849,837</w:t>
      </w:r>
    </w:p>
    <w:p w:rsidR="00917E5E" w:rsidRPr="00406163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DEPARTMENT OF REVENUE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TOTAL FUNDS AVAILABLE             81,363,141  47,241,048  82,403,980  48,186,887  82,403,980  48,186,887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AUTHORIZED FTE POSITIONS      (789.00)    (739.25)    (785.00)    (737.25)    (785.00)    (737.25)</w:t>
      </w:r>
    </w:p>
    <w:p w:rsidR="00917E5E" w:rsidRPr="00406163" w:rsidRDefault="00917E5E" w:rsidP="00917E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17E5E" w:rsidRDefault="00917E5E" w:rsidP="00917E5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17E5E" w:rsidSect="00917E5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E5E" w:rsidRDefault="00917E5E" w:rsidP="00DA542B">
      <w:r>
        <w:separator/>
      </w:r>
    </w:p>
  </w:endnote>
  <w:endnote w:type="continuationSeparator" w:id="0">
    <w:p w:rsidR="00917E5E" w:rsidRDefault="00917E5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57B7E5-4BFA-438F-A237-6B40306D92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276B396-F496-4724-88E8-FA347AF0515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ED9D4E4-FBA7-4B09-88DB-1D1C31114F6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D0C4630-6ABD-4704-943A-818B89A92B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618144-0B57-4399-9FAD-C65DC703BFA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E5E" w:rsidRDefault="00917E5E" w:rsidP="00DA542B">
      <w:r>
        <w:separator/>
      </w:r>
    </w:p>
  </w:footnote>
  <w:footnote w:type="continuationSeparator" w:id="0">
    <w:p w:rsidR="00917E5E" w:rsidRDefault="00917E5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E5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17E5E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528</Words>
  <Characters>4984</Characters>
  <Application>Microsoft Office Word</Application>
  <DocSecurity>0</DocSecurity>
  <Lines>94</Lines>
  <Paragraphs>90</Paragraphs>
  <ScaleCrop>false</ScaleCrop>
  <LinksUpToDate>false</LinksUpToDate>
  <CharactersWithSpaces>8772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109 - House Amended - South Carolina Legislature Online</dc:title>
  <dc:subject/>
  <dc:creator/>
  <cp:keywords/>
  <dc:description/>
  <cp:lastModifiedBy/>
  <cp:revision>1</cp:revision>
  <dcterms:created xsi:type="dcterms:W3CDTF">2015-05-29T14:05:00Z</dcterms:created>
  <dcterms:modified xsi:type="dcterms:W3CDTF">2015-05-29T14:05:00Z</dcterms:modified>
</cp:coreProperties>
</file>