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2BA8" w:rsidRPr="00406163" w:rsidRDefault="004D2BA8" w:rsidP="004D2B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13-0001                                              SECTION  13                                                 PAGE 0037</w:t>
      </w:r>
    </w:p>
    <w:p w:rsidR="004D2BA8" w:rsidRDefault="004D2BA8" w:rsidP="004D2B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       THE CITADEL</w:t>
      </w:r>
    </w:p>
    <w:p w:rsidR="004D2BA8" w:rsidRDefault="004D2BA8" w:rsidP="004D2B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4D2BA8" w:rsidRDefault="004D2BA8" w:rsidP="004D2B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4D2BA8" w:rsidRDefault="004D2BA8" w:rsidP="004D2B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D2BA8" w:rsidRDefault="004D2BA8" w:rsidP="004D2B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D2BA8" w:rsidRDefault="004D2BA8" w:rsidP="004D2B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D2BA8" w:rsidRDefault="004D2BA8" w:rsidP="004D2BA8">
      <w:pPr>
        <w:spacing w:line="170" w:lineRule="exact"/>
        <w:rPr>
          <w:rFonts w:ascii="Letter Gothic" w:hAnsi="Letter Gothic"/>
          <w:sz w:val="18"/>
        </w:rPr>
      </w:pPr>
    </w:p>
    <w:p w:rsidR="004D2BA8" w:rsidRDefault="004D2BA8" w:rsidP="004D2B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 EDUCATION &amp; GENERAL</w:t>
      </w:r>
    </w:p>
    <w:p w:rsidR="004D2BA8" w:rsidRDefault="004D2BA8" w:rsidP="004D2B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A.  UNRESTRICTED</w:t>
      </w:r>
    </w:p>
    <w:p w:rsidR="004D2BA8" w:rsidRDefault="004D2BA8" w:rsidP="004D2B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PERSONAL SERVICE</w:t>
      </w:r>
    </w:p>
    <w:p w:rsidR="004D2BA8" w:rsidRDefault="004D2BA8" w:rsidP="004D2B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 PRESIDENT                         151,200     151,200     157,248     157,248     157,248     157,248</w:t>
      </w:r>
    </w:p>
    <w:p w:rsidR="004D2BA8" w:rsidRDefault="004D2BA8" w:rsidP="004D2B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4D2BA8" w:rsidRDefault="004D2BA8" w:rsidP="004D2B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 CLASSIFIED POSITIONS           14,692,846   3,548,683  14,686,798   3,542,635  14,686,798   3,542,635</w:t>
      </w:r>
    </w:p>
    <w:p w:rsidR="004D2BA8" w:rsidRDefault="004D2BA8" w:rsidP="004D2B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                                   (374.05)    (170.71)    (374.05)    (170.71)    (374.05)    (170.71)</w:t>
      </w:r>
    </w:p>
    <w:p w:rsidR="004D2BA8" w:rsidRDefault="004D2BA8" w:rsidP="004D2B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NEW POSITIONS</w:t>
      </w:r>
    </w:p>
    <w:p w:rsidR="004D2BA8" w:rsidRDefault="004D2BA8" w:rsidP="004D2BA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 xml:space="preserve"> 9     ASST DIRECTOR - EXEC COMP</w:t>
      </w:r>
    </w:p>
    <w:p w:rsidR="004D2BA8" w:rsidRDefault="004D2BA8" w:rsidP="004D2B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                                                              (1.00)                  (1.00)</w:t>
      </w:r>
    </w:p>
    <w:p w:rsidR="004D2BA8" w:rsidRDefault="004D2BA8" w:rsidP="004D2BA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11     DIRECTOR</w:t>
      </w:r>
    </w:p>
    <w:p w:rsidR="004D2BA8" w:rsidRDefault="004D2BA8" w:rsidP="004D2B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                                                              (1.00)                  (1.00)</w:t>
      </w:r>
    </w:p>
    <w:p w:rsidR="004D2BA8" w:rsidRDefault="004D2BA8" w:rsidP="004D2BA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13     INSTRUCTOR</w:t>
      </w:r>
    </w:p>
    <w:p w:rsidR="004D2BA8" w:rsidRDefault="004D2BA8" w:rsidP="004D2B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14                                                               (1.00)                  (1.00)</w:t>
      </w:r>
    </w:p>
    <w:p w:rsidR="004D2BA8" w:rsidRDefault="004D2BA8" w:rsidP="004D2BA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15     INSTRUCTOR/TNG COORD II</w:t>
      </w:r>
    </w:p>
    <w:p w:rsidR="004D2BA8" w:rsidRDefault="004D2BA8" w:rsidP="004D2B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16                                                               (4.00)                  (4.00)</w:t>
      </w:r>
    </w:p>
    <w:p w:rsidR="004D2BA8" w:rsidRDefault="004D2BA8" w:rsidP="004D2B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 UNCLASSIFIED POSITIONS         17,747,843   3,457,420  17,747,843   3,457,420  17,747,843   3,457,420</w:t>
      </w:r>
    </w:p>
    <w:p w:rsidR="004D2BA8" w:rsidRDefault="004D2BA8" w:rsidP="004D2B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                                    (154.50)     (95.93)    (154.50)     (95.93)    (154.50)     (95.93)</w:t>
      </w:r>
    </w:p>
    <w:p w:rsidR="004D2BA8" w:rsidRDefault="004D2BA8" w:rsidP="004D2B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NEW POSITIONS</w:t>
      </w:r>
    </w:p>
    <w:p w:rsidR="004D2BA8" w:rsidRDefault="004D2BA8" w:rsidP="004D2BA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20     ASSISTANT PROFESSOR</w:t>
      </w:r>
    </w:p>
    <w:p w:rsidR="004D2BA8" w:rsidRDefault="004D2BA8" w:rsidP="004D2B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21                                                               (2.25)                  (2.25)</w:t>
      </w:r>
    </w:p>
    <w:p w:rsidR="004D2BA8" w:rsidRDefault="004D2BA8" w:rsidP="004D2BA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22     PROFESSOR</w:t>
      </w:r>
    </w:p>
    <w:p w:rsidR="004D2BA8" w:rsidRDefault="004D2BA8" w:rsidP="004D2B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                                                               (.75)                   (.75)</w:t>
      </w:r>
    </w:p>
    <w:p w:rsidR="004D2BA8" w:rsidRDefault="004D2BA8" w:rsidP="004D2B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 OTHER PERSONAL SERVICES         5,521,551               5,521,551               5,521,551</w:t>
      </w:r>
    </w:p>
    <w:p w:rsidR="004D2BA8" w:rsidRPr="00406163" w:rsidRDefault="004D2BA8" w:rsidP="004D2B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2BA8" w:rsidRDefault="004D2BA8" w:rsidP="004D2B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  TOTAL PERSONAL SERVICE          38,113,440   7,157,303  38,113,440   7,157,303  38,113,440   7,157,303</w:t>
      </w:r>
    </w:p>
    <w:p w:rsidR="004D2BA8" w:rsidRDefault="004D2BA8" w:rsidP="004D2B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26                                     (529.55)    (267.64)    (539.55)    (267.64)    (539.55)    (267.64)</w:t>
      </w:r>
    </w:p>
    <w:p w:rsidR="004D2BA8" w:rsidRDefault="004D2BA8" w:rsidP="004D2B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 OTHER OPERATING EXPENSES        15,681,377     123,393  15,681,377     123,393  15,681,377     123,393</w:t>
      </w:r>
    </w:p>
    <w:p w:rsidR="004D2BA8" w:rsidRPr="00406163" w:rsidRDefault="004D2BA8" w:rsidP="004D2B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2BA8" w:rsidRDefault="004D2BA8" w:rsidP="004D2B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28  TOTAL UNRESTRICTED               53,794,817   7,280,696  53,794,817   7,280,696  53,794,817   7,280,696</w:t>
      </w:r>
    </w:p>
    <w:p w:rsidR="004D2BA8" w:rsidRDefault="004D2BA8" w:rsidP="004D2B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29                                     (529.55)    (267.64)    (539.55)    (267.64)    (539.55)    (267.64)</w:t>
      </w:r>
    </w:p>
    <w:p w:rsidR="004D2BA8" w:rsidRPr="00406163" w:rsidRDefault="004D2BA8" w:rsidP="004D2B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4D2BA8" w:rsidRDefault="004D2BA8" w:rsidP="004D2B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B.  RESTRICTED</w:t>
      </w:r>
    </w:p>
    <w:p w:rsidR="004D2BA8" w:rsidRDefault="004D2BA8" w:rsidP="004D2B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PERSONAL SERVICE</w:t>
      </w:r>
    </w:p>
    <w:p w:rsidR="004D2BA8" w:rsidRDefault="004D2BA8" w:rsidP="004D2B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 OTHER PERSONAL SERVICES         3,029,402               3,029,402               3,029,402</w:t>
      </w:r>
    </w:p>
    <w:p w:rsidR="004D2BA8" w:rsidRPr="00406163" w:rsidRDefault="004D2BA8" w:rsidP="004D2B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2BA8" w:rsidRDefault="004D2BA8" w:rsidP="004D2B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34   TOTAL PERSONAL SERVICE           3,029,402               3,029,402               3,029,402</w:t>
      </w:r>
    </w:p>
    <w:p w:rsidR="004D2BA8" w:rsidRDefault="004D2BA8" w:rsidP="004D2B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 OTHER OPERATING EXPENSES        47,109,950              47,109,950              47,109,950</w:t>
      </w:r>
    </w:p>
    <w:p w:rsidR="004D2BA8" w:rsidRPr="00406163" w:rsidRDefault="004D2BA8" w:rsidP="004D2B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2BA8" w:rsidRDefault="004D2BA8" w:rsidP="004D2B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36  TOTAL RESTRICTED                 50,139,352              50,139,352              50,139,352</w:t>
      </w:r>
    </w:p>
    <w:p w:rsidR="004D2BA8" w:rsidRDefault="004D2BA8" w:rsidP="004D2B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4D2BA8" w:rsidRDefault="004D2BA8" w:rsidP="004D2B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38 TOTAL EDUCATION AND GENERAL      103,934,169   7,280,696 103,934,169   7,280,696 103,934,169   7,280,696</w:t>
      </w:r>
    </w:p>
    <w:p w:rsidR="004D2BA8" w:rsidRDefault="004D2BA8" w:rsidP="004D2B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39                                     (529.55)    (267.64)    (539.55)    (267.64)    (539.55)    (267.64)</w:t>
      </w:r>
    </w:p>
    <w:p w:rsidR="004D2BA8" w:rsidRPr="00406163" w:rsidRDefault="004D2BA8" w:rsidP="004D2B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4D2BA8" w:rsidRDefault="004D2BA8" w:rsidP="004D2BA8">
      <w:pPr>
        <w:spacing w:line="170" w:lineRule="exact"/>
        <w:rPr>
          <w:rFonts w:ascii="Letter Gothic" w:hAnsi="Letter Gothic"/>
          <w:sz w:val="18"/>
        </w:rPr>
      </w:pPr>
    </w:p>
    <w:p w:rsidR="004D2BA8" w:rsidRDefault="004D2BA8" w:rsidP="004D2BA8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D2BA8" w:rsidRPr="00406163" w:rsidRDefault="004D2BA8" w:rsidP="004D2B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13-0002                                              SECTION  13                                                 PAGE 0038</w:t>
      </w:r>
    </w:p>
    <w:p w:rsidR="004D2BA8" w:rsidRDefault="004D2BA8" w:rsidP="004D2B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       THE CITADEL</w:t>
      </w:r>
    </w:p>
    <w:p w:rsidR="004D2BA8" w:rsidRDefault="004D2BA8" w:rsidP="004D2B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4D2BA8" w:rsidRDefault="004D2BA8" w:rsidP="004D2B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4D2BA8" w:rsidRDefault="004D2BA8" w:rsidP="004D2B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D2BA8" w:rsidRDefault="004D2BA8" w:rsidP="004D2B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D2BA8" w:rsidRDefault="004D2BA8" w:rsidP="004D2B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D2BA8" w:rsidRDefault="004D2BA8" w:rsidP="004D2BA8">
      <w:pPr>
        <w:spacing w:line="170" w:lineRule="exact"/>
        <w:rPr>
          <w:rFonts w:ascii="Letter Gothic" w:hAnsi="Letter Gothic"/>
          <w:sz w:val="18"/>
        </w:rPr>
      </w:pPr>
    </w:p>
    <w:p w:rsidR="004D2BA8" w:rsidRDefault="004D2BA8" w:rsidP="004D2B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II.  AUXILIARY ENTERPRISES</w:t>
      </w:r>
    </w:p>
    <w:p w:rsidR="004D2BA8" w:rsidRDefault="004D2BA8" w:rsidP="004D2B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PERSONAL SERVICE</w:t>
      </w:r>
    </w:p>
    <w:p w:rsidR="004D2BA8" w:rsidRDefault="004D2BA8" w:rsidP="004D2B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CLASSIFIED POSITIONS             2,058,237               2,058,237               2,058,237</w:t>
      </w:r>
    </w:p>
    <w:p w:rsidR="004D2BA8" w:rsidRDefault="004D2BA8" w:rsidP="004D2B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(95.20)                 (95.20)                 (95.20)</w:t>
      </w:r>
    </w:p>
    <w:p w:rsidR="004D2BA8" w:rsidRDefault="004D2BA8" w:rsidP="004D2B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UNCLASSIFIED POSITIONS           2,951,807               2,951,807               2,951,807</w:t>
      </w:r>
    </w:p>
    <w:p w:rsidR="004D2BA8" w:rsidRDefault="004D2BA8" w:rsidP="004D2B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                                  (28.00)                 (28.00)                 (28.00)</w:t>
      </w:r>
    </w:p>
    <w:p w:rsidR="004D2BA8" w:rsidRDefault="004D2BA8" w:rsidP="004D2B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OTHER PERSONAL SERVICES          1,301,054               1,301,054               1,301,054</w:t>
      </w:r>
    </w:p>
    <w:p w:rsidR="004D2BA8" w:rsidRPr="00406163" w:rsidRDefault="004D2BA8" w:rsidP="004D2B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2BA8" w:rsidRDefault="004D2BA8" w:rsidP="004D2B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TOTAL PERSONAL SERVICE            6,311,098               6,311,098               6,311,098</w:t>
      </w:r>
    </w:p>
    <w:p w:rsidR="004D2BA8" w:rsidRDefault="004D2BA8" w:rsidP="004D2B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                                  (123.20)                (123.20)                (123.20)</w:t>
      </w:r>
    </w:p>
    <w:p w:rsidR="004D2BA8" w:rsidRDefault="004D2BA8" w:rsidP="004D2B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OTHER OPERATING EXPENSES         20,340,914              20,340,914              20,340,914</w:t>
      </w:r>
    </w:p>
    <w:p w:rsidR="004D2BA8" w:rsidRDefault="004D2BA8" w:rsidP="004D2B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D2BA8" w:rsidRDefault="004D2BA8" w:rsidP="004D2B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TOTAL AUXILIARY ENTERPRISES       26,652,012              26,652,012              26,652,012</w:t>
      </w:r>
    </w:p>
    <w:p w:rsidR="004D2BA8" w:rsidRDefault="004D2BA8" w:rsidP="004D2B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                                    (123.20)                (123.20)                (123.20)</w:t>
      </w:r>
    </w:p>
    <w:p w:rsidR="004D2BA8" w:rsidRPr="00406163" w:rsidRDefault="004D2BA8" w:rsidP="004D2B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D2BA8" w:rsidRDefault="004D2BA8" w:rsidP="004D2B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III.  EMPLOYEE BENEFITS</w:t>
      </w:r>
    </w:p>
    <w:p w:rsidR="004D2BA8" w:rsidRDefault="004D2BA8" w:rsidP="004D2B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C. STATE EMPLOYER CONTRIBUTIONS</w:t>
      </w:r>
    </w:p>
    <w:p w:rsidR="004D2BA8" w:rsidRDefault="004D2BA8" w:rsidP="004D2B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EMPLOYER CONTRIBUTIONS          14,001,766   1,896,946  14,294,463   2,189,643  14,294,463   2,189,643</w:t>
      </w:r>
    </w:p>
    <w:p w:rsidR="004D2BA8" w:rsidRPr="00406163" w:rsidRDefault="004D2BA8" w:rsidP="004D2B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2BA8" w:rsidRDefault="004D2BA8" w:rsidP="004D2B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 TOTAL FRINGE BENEFITS            14,001,766   1,896,946  14,294,463   2,189,643  14,294,463   2,189,643</w:t>
      </w:r>
    </w:p>
    <w:p w:rsidR="004D2BA8" w:rsidRDefault="004D2BA8" w:rsidP="004D2B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D2BA8" w:rsidRDefault="004D2BA8" w:rsidP="004D2B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20 TOTAL EMPLOYEE BENEFITS           14,001,766   1,896,946  14,294,463   2,189,643  14,294,463   2,189,643</w:t>
      </w:r>
    </w:p>
    <w:p w:rsidR="004D2BA8" w:rsidRPr="00406163" w:rsidRDefault="004D2BA8" w:rsidP="004D2B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D2BA8" w:rsidRDefault="004D2BA8" w:rsidP="004D2B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THE CITADEL</w:t>
      </w:r>
    </w:p>
    <w:p w:rsidR="004D2BA8" w:rsidRDefault="004D2BA8" w:rsidP="004D2B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</w:t>
      </w:r>
    </w:p>
    <w:p w:rsidR="004D2BA8" w:rsidRDefault="004D2BA8" w:rsidP="004D2B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24 TOTAL FUNDS AVAILABLE            144,587,947   9,177,642 144,880,644   9,470,339 144,880,644   9,470,339</w:t>
      </w:r>
    </w:p>
    <w:p w:rsidR="004D2BA8" w:rsidRDefault="004D2BA8" w:rsidP="004D2B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TOTAL AUTHORIZED FTE POSITIONS      (652.75)    (267.64)    (662.75)    (267.64)    (662.75)    (267.64)</w:t>
      </w:r>
    </w:p>
    <w:p w:rsidR="004D2BA8" w:rsidRPr="00406163" w:rsidRDefault="004D2BA8" w:rsidP="004D2B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4D2BA8" w:rsidRDefault="004D2BA8" w:rsidP="004D2BA8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4D2BA8" w:rsidSect="004D2BA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2BA8" w:rsidRDefault="004D2BA8" w:rsidP="00DA542B">
      <w:r>
        <w:separator/>
      </w:r>
    </w:p>
  </w:endnote>
  <w:endnote w:type="continuationSeparator" w:id="0">
    <w:p w:rsidR="004D2BA8" w:rsidRDefault="004D2BA8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F459E63-1E58-47D0-B7EC-F5FAAA820F8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F13D3B4-6F95-44CE-BA49-40E42E3D8A8E}"/>
    <w:embedItalic r:id="rId3" w:fontKey="{F13E936D-87CA-4D83-AA20-34EA50F7A86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B330EE3-0262-4693-AA53-5EFA1C3B3CDF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6D81DE71-81FD-4EDD-91A7-1A0056BD2B07}"/>
    <w:embedItalic r:id="rId6" w:fontKey="{47B3C392-883B-40F4-A5BA-01CFB84932C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54A2F01-42EE-4D01-B052-1270B1B3C91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2BA8" w:rsidRDefault="004D2BA8" w:rsidP="00DA542B">
      <w:r>
        <w:separator/>
      </w:r>
    </w:p>
  </w:footnote>
  <w:footnote w:type="continuationSeparator" w:id="0">
    <w:p w:rsidR="004D2BA8" w:rsidRDefault="004D2BA8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BA8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2BA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2</Pages>
  <Words>424</Words>
  <Characters>4028</Characters>
  <Application>Microsoft Office Word</Application>
  <DocSecurity>0</DocSecurity>
  <Lines>90</Lines>
  <Paragraphs>86</Paragraphs>
  <ScaleCrop>false</ScaleCrop>
  <LinksUpToDate>false</LinksUpToDate>
  <CharactersWithSpaces>7797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13 - House Amended - South Carolina Legislature Online</dc:title>
  <dc:subject/>
  <dc:creator/>
  <cp:keywords/>
  <dc:description/>
  <cp:lastModifiedBy/>
  <cp:revision>1</cp:revision>
  <dcterms:created xsi:type="dcterms:W3CDTF">2015-05-29T13:58:00Z</dcterms:created>
  <dcterms:modified xsi:type="dcterms:W3CDTF">2015-05-29T13:58:00Z</dcterms:modified>
</cp:coreProperties>
</file>