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E4C" w:rsidRPr="00406163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20-0010                                              SECTION  20D                                                PAGE 0062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EDUCATION AND GENERAL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 UNRESTRICTED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CLASSIFIED POSITIONS            2,995,703     212,574   2,999,906     216,777   2,999,906     216,777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(81.99)      (3.74)     (79.99)      (3.74)     (79.99)      (3.74)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UNCLASSIFIED POSITIONS          6,850,175   2,133,146   7,122,654   2,405,625   7,122,654   2,405,625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(72.60)     (17.75)     (83.10)     (17.75)     (83.10)     (17.75)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PERSONAL SERVICES         1,415,027               1,415,027               1,415,027</w:t>
      </w:r>
    </w:p>
    <w:p w:rsidR="000E3E4C" w:rsidRPr="00406163" w:rsidRDefault="000E3E4C" w:rsidP="000E3E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PERSONAL SERVICE          11,260,905   2,345,720  11,537,587   2,622,402  11,537,587   2,622,402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(154.59)     (21.49)    (163.09)     (21.49)    (163.09)     (21.49)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         4,410,361     121,176   4,039,185               4,039,185</w:t>
      </w:r>
    </w:p>
    <w:p w:rsidR="000E3E4C" w:rsidRPr="00406163" w:rsidRDefault="000E3E4C" w:rsidP="000E3E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UNRESTRICTED               15,671,266   2,466,896  15,576,772   2,622,402  15,576,772   2,622,402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(154.59)     (21.49)    (163.09)     (21.49)    (163.09)     (21.49)</w:t>
      </w:r>
    </w:p>
    <w:p w:rsidR="000E3E4C" w:rsidRPr="00406163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B.  RESTRICTED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PERSONAL SERVICE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CLASSIFIED POSITIONS                2,532                   2,532                   2,532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UNCLASSIFIED POSITIONS            271,918                 271,918                 271,918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(3.75)                  (3.75)                  (3.75)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OTHER PERSONAL SERVICES            77,292                  77,292                  77,292</w:t>
      </w:r>
    </w:p>
    <w:p w:rsidR="000E3E4C" w:rsidRPr="00406163" w:rsidRDefault="000E3E4C" w:rsidP="000E3E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TOTAL PERSONAL SERVICE             351,742                 351,742                 351,742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(3.75)                  (3.75)                  (3.75)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OTHER OPERATING EXPENSES         7,333,157               7,333,157               7,333,157</w:t>
      </w:r>
    </w:p>
    <w:p w:rsidR="000E3E4C" w:rsidRPr="00406163" w:rsidRDefault="000E3E4C" w:rsidP="000E3E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TOTAL RESTRICTED                  7,684,899               7,684,899               7,684,899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(3.75)                  (3.75)                  (3.75)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TOTAL EDUCATION &amp; GENERAL         23,356,165   2,466,896  23,261,671   2,622,402  23,261,671   2,622,402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(158.34)     (21.49)    (166.84)     (21.49)    (166.84)     (21.49)</w:t>
      </w:r>
    </w:p>
    <w:p w:rsidR="000E3E4C" w:rsidRPr="00406163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II. AUXILIARY SERVICES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OTHER OPERATING EXPENSES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OTHER OPERATING EXPENSES            30,000                  30,000                  30,000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TOTAL AUXILIARY SERVICES              30,000                  30,000                  30,000</w:t>
      </w:r>
    </w:p>
    <w:p w:rsidR="000E3E4C" w:rsidRPr="00406163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III. EMPLOYEE BENEFITS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C.  STATE EMPLOYER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CONTRIBUTIONS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EMPLOYER CONTRIBUTIONS           3,608,432     302,775   3,951,030     395,373   3,951,030     395,373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</w:p>
    <w:p w:rsidR="000E3E4C" w:rsidRDefault="000E3E4C" w:rsidP="000E3E4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E3E4C" w:rsidRPr="00406163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20-0011                                              SECTION  20D                                                PAGE 0063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</w:p>
    <w:p w:rsidR="000E3E4C" w:rsidRPr="00406163" w:rsidRDefault="000E3E4C" w:rsidP="000E3E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FRINGE BENEFITS             3,608,432     302,775   3,951,030     395,373   3,951,030     395,373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EMPLOYEE BENEFITS            3,608,432     302,775   3,951,030     395,373   3,951,030     395,373</w:t>
      </w:r>
    </w:p>
    <w:p w:rsidR="000E3E4C" w:rsidRPr="00406163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U S C - BEAUFORT CAMPUS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FUNDS AVAILABLE             26,994,597   2,769,671  27,242,701   3,017,775  27,242,701   3,017,775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AUTHORIZED FTE POSITIONS      (158.34)     (21.49)    (166.84)     (21.49)    (166.84)     (21.49)</w:t>
      </w:r>
    </w:p>
    <w:p w:rsidR="000E3E4C" w:rsidRPr="00406163" w:rsidRDefault="000E3E4C" w:rsidP="000E3E4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E3E4C" w:rsidRDefault="000E3E4C" w:rsidP="000E3E4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E3E4C" w:rsidSect="000E3E4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E4C" w:rsidRDefault="000E3E4C" w:rsidP="00DA542B">
      <w:r>
        <w:separator/>
      </w:r>
    </w:p>
  </w:endnote>
  <w:endnote w:type="continuationSeparator" w:id="0">
    <w:p w:rsidR="000E3E4C" w:rsidRDefault="000E3E4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3D5778-AF91-4DBA-B3D6-636BFD0B56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7E9A374-54F2-44B5-BB1C-8850123B8D0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ABEAA21-B55D-46AB-9DCE-9DB1F491A4A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AAE0128-AF95-429A-99BB-F22545EF8F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E76B58-6675-4BED-A1E0-FFE88D48C64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E4C" w:rsidRDefault="000E3E4C" w:rsidP="00DA542B">
      <w:r>
        <w:separator/>
      </w:r>
    </w:p>
  </w:footnote>
  <w:footnote w:type="continuationSeparator" w:id="0">
    <w:p w:rsidR="000E3E4C" w:rsidRDefault="000E3E4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E4C"/>
    <w:rsid w:val="000046BD"/>
    <w:rsid w:val="00005E8A"/>
    <w:rsid w:val="0002128A"/>
    <w:rsid w:val="00036E0A"/>
    <w:rsid w:val="00047E19"/>
    <w:rsid w:val="0006477E"/>
    <w:rsid w:val="0007675A"/>
    <w:rsid w:val="000E2473"/>
    <w:rsid w:val="000E3E4C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359</Words>
  <Characters>3375</Characters>
  <Application>Microsoft Office Word</Application>
  <DocSecurity>0</DocSecurity>
  <Lines>71</Lines>
  <Paragraphs>67</Paragraphs>
  <ScaleCrop>false</ScaleCrop>
  <LinksUpToDate>false</LinksUpToDate>
  <CharactersWithSpaces>6408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20D - House Amended - South Carolina Legislature Online</dc:title>
  <dc:subject/>
  <dc:creator/>
  <cp:keywords/>
  <dc:description/>
  <cp:lastModifiedBy/>
  <cp:revision>1</cp:revision>
  <dcterms:created xsi:type="dcterms:W3CDTF">2015-05-29T13:59:00Z</dcterms:created>
  <dcterms:modified xsi:type="dcterms:W3CDTF">2015-05-29T13:59:00Z</dcterms:modified>
</cp:coreProperties>
</file>