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D39" w:rsidRPr="00406163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0085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 &amp; PLANNING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DIRECTOR                            90,950      90,950      92,769      92,769      92,769      92,769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168,241     168,241     170,523     170,523     170,523     170,523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 64,000                  64,000                  64,000</w:t>
      </w:r>
    </w:p>
    <w:p w:rsidR="000A7D39" w:rsidRPr="00406163" w:rsidRDefault="000A7D39" w:rsidP="000A7D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  323,191     259,191     327,292     263,292     327,292     263,292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(5.00)      (5.00)      (5.00)      (5.00)      (5.00)      (5.00)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762,398     613,488     762,398     613,488     762,398     613,488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ADMINISTRATION &amp; PLANNING    1,085,589     872,679   1,089,690     876,780   1,089,690     876,780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(5.00)      (5.00)      (5.00)      (5.00)      (5.00)      (5.00)</w:t>
      </w:r>
    </w:p>
    <w:p w:rsidR="000A7D39" w:rsidRPr="00406163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III. ARCHIVES &amp; RECORDS MGMT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PERSONAL SERVICE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CLASSIFIED POSITIONS               973,587     950,587     996,353     973,353     996,353     973,353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(26.00)     (26.00)     (26.00)     (26.00)     (26.00)     (26.00)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OTHER PERSONAL SERVICES             55,100                  55,100                  55,100</w:t>
      </w:r>
    </w:p>
    <w:p w:rsidR="000A7D39" w:rsidRPr="00406163" w:rsidRDefault="000A7D39" w:rsidP="000A7D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TOTAL PERSONAL SERVICE            1,028,687     950,587   1,051,453     973,353   1,051,453     973,353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(26.00)     (26.00)     (26.00)     (26.00)     (26.00)     (26.00)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OTHER OPERATING EXPENSES            496,000                 496,000                 496,000</w:t>
      </w:r>
    </w:p>
    <w:p w:rsidR="000A7D39" w:rsidRPr="00406163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TOTAL ARCHIVES &amp; RECORDS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MANAGEMENT                        1,524,687     950,587   1,547,453     973,353   1,547,453     973,353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(26.00)     (26.00)     (26.00)     (26.00)     (26.00)     (26.00)</w:t>
      </w:r>
    </w:p>
    <w:p w:rsidR="000A7D39" w:rsidRPr="00406163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IV. HISTORICAL SERVICES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PERSONAL SERVICE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CLASSIFIED POSITIONS               380,000                 380,000                 380,000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 (8.00)                  (8.00)                  (8.00)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OTHER PERSONAL SERVICES             37,075                  37,075                  37,075</w:t>
      </w:r>
    </w:p>
    <w:p w:rsidR="000A7D39" w:rsidRPr="00406163" w:rsidRDefault="000A7D39" w:rsidP="000A7D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TOTAL PERSONAL SERVICE              417,075                 417,075                 417,075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(8.00)                  (8.00)                  (8.00)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OTHER OPERATING EXPENSES            146,420                 146,420                 146,420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SPECIAL ITEMS: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STATE HISTORIC GRANT FUND          415,000                 415,000                 415,000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AFRICAN AMERICAN HERITAGE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HISTORY COMMISSI                   25,000      25,000      25,000      25,000      25,000      25,000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</w:p>
    <w:p w:rsidR="000A7D39" w:rsidRDefault="000A7D39" w:rsidP="000A7D3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A7D39" w:rsidRPr="00406163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0086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</w:p>
    <w:p w:rsidR="000A7D39" w:rsidRPr="00406163" w:rsidRDefault="000A7D39" w:rsidP="000A7D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SPECIAL ITEMS                 440,000      25,000     440,000      25,000     440,000      25,000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DISTRIBUTION TO SUBDIVISIONS: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ALLOC MUN-RESTRICTED                50,000                  50,000                  50,000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ALLOC OTHER STATE AGENCIES          50,000                  50,000                  50,000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ALLOC-PRIVATE SECTOR                40,000                  40,000                  40,000</w:t>
      </w:r>
    </w:p>
    <w:p w:rsidR="000A7D39" w:rsidRPr="00406163" w:rsidRDefault="000A7D39" w:rsidP="000A7D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TOTAL DIST SUBDIVISIONS             140,000                 140,000                 140,000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TOTAL HISTORICAL SERVICES          1,143,495      25,000   1,143,495      25,000   1,143,495      25,000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(8.00)                  (8.00)                  (8.00)</w:t>
      </w:r>
    </w:p>
    <w:p w:rsidR="000A7D39" w:rsidRPr="00406163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V. EMPLOYEE BENEFITS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C. STATE EMPLOYER CONTRIBUTIONS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EMPLOYER CONTRIBUTIONS             938,321     652,085     953,108     666,872     953,108     666,872</w:t>
      </w:r>
    </w:p>
    <w:p w:rsidR="000A7D39" w:rsidRPr="00406163" w:rsidRDefault="000A7D39" w:rsidP="000A7D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TOTAL FRINGE BENEFITS               938,321     652,085     953,108     666,872     953,108     666,872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TOTAL EMPLOYEE BENEFITS              938,321     652,085     953,108     666,872     953,108     666,872</w:t>
      </w:r>
    </w:p>
    <w:p w:rsidR="000A7D39" w:rsidRPr="00406163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DEPARTMENT OF ARCHIVES AND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HISTORY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TOTAL FUNDS AVAILABLE              4,692,092   2,500,351   4,733,746   2,542,005   4,733,746   2,542,005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TOTAL AUTHORIZED FTE POSITIONS       (39.00)     (31.00)     (39.00)     (31.00)     (39.00)     (31.00)</w:t>
      </w:r>
    </w:p>
    <w:p w:rsidR="000A7D39" w:rsidRPr="00406163" w:rsidRDefault="000A7D39" w:rsidP="000A7D3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A7D39" w:rsidRDefault="000A7D39" w:rsidP="000A7D3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A7D39" w:rsidSect="000A7D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D39" w:rsidRDefault="000A7D39" w:rsidP="00DA542B">
      <w:r>
        <w:separator/>
      </w:r>
    </w:p>
  </w:endnote>
  <w:endnote w:type="continuationSeparator" w:id="0">
    <w:p w:rsidR="000A7D39" w:rsidRDefault="000A7D3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188AB5-4E9D-4807-9188-3F18EA3910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03A3762-C916-4652-B2B8-854A736E357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B21E88D-BF6C-4029-9E87-4989C775A50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FB48274-6354-486F-BC75-48C314B70A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288D9C-8783-4FC7-B67C-CE50A1F25FC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D39" w:rsidRDefault="000A7D39" w:rsidP="00DA542B">
      <w:r>
        <w:separator/>
      </w:r>
    </w:p>
  </w:footnote>
  <w:footnote w:type="continuationSeparator" w:id="0">
    <w:p w:rsidR="000A7D39" w:rsidRDefault="000A7D3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D39"/>
    <w:rsid w:val="000046BD"/>
    <w:rsid w:val="00005E8A"/>
    <w:rsid w:val="0002128A"/>
    <w:rsid w:val="00036E0A"/>
    <w:rsid w:val="00047E19"/>
    <w:rsid w:val="0006477E"/>
    <w:rsid w:val="0007675A"/>
    <w:rsid w:val="000A7D39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459</Words>
  <Characters>4087</Characters>
  <Application>Microsoft Office Word</Application>
  <DocSecurity>0</DocSecurity>
  <Lines>86</Lines>
  <Paragraphs>82</Paragraphs>
  <ScaleCrop>false</ScaleCrop>
  <LinksUpToDate>false</LinksUpToDate>
  <CharactersWithSpaces>7859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26 - House Amended - South Carolina Legislature Online</dc:title>
  <dc:subject/>
  <dc:creator/>
  <cp:keywords/>
  <dc:description/>
  <cp:lastModifiedBy/>
  <cp:revision>1</cp:revision>
  <dcterms:created xsi:type="dcterms:W3CDTF">2015-05-29T13:59:00Z</dcterms:created>
  <dcterms:modified xsi:type="dcterms:W3CDTF">2015-05-29T13:59:00Z</dcterms:modified>
</cp:coreProperties>
</file>