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818" w:rsidRPr="00406163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0091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 98,315      98,315     102,247     102,247     102,247     102,247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155,826     155,130     155,587     154,891     155,587     154,891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22,715                  22,715                  22,715</w:t>
      </w:r>
    </w:p>
    <w:p w:rsidR="00914818" w:rsidRPr="00406163" w:rsidRDefault="00914818" w:rsidP="00914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276,856     253,445     280,549     257,138     280,549     257,138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2,614,675   1,533,831   2,364,675   1,483,831   2,364,675   1,483,831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2,891,531   1,787,276   2,645,224   1,740,969   2,645,224   1,740,969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914818" w:rsidRPr="00406163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PROGRAMS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PERSONAL SERVICE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CLASSIFIED POSITIONS             1,375,486   1,084,578   1,148,783   1,007,875   1,148,783   1,007,875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(28.00)     (25.00)     (28.00)     (25.00)     (28.00)     (25.00)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NEW POSITIONS</w:t>
      </w:r>
    </w:p>
    <w:p w:rsidR="00914818" w:rsidRDefault="00914818" w:rsidP="009148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20    PROGRAM COORDINATOR I                                      35,000      35,000      28,980      28,980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                       (1.00)      (1.00)      (1.00)      (1.00)</w:t>
      </w:r>
    </w:p>
    <w:p w:rsidR="00914818" w:rsidRDefault="00914818" w:rsidP="009148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22    PROGRAM COORDINATOR II                                     40,000      40,000      34,020      34,020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                       (1.00)      (1.00)      (1.00)      (1.00)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PERSONAL SERVICES            290,895                 440,895                 440,895</w:t>
      </w:r>
    </w:p>
    <w:p w:rsidR="00914818" w:rsidRPr="00406163" w:rsidRDefault="00914818" w:rsidP="00914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PERSONAL SERVICE            1,666,381   1,084,578   1,664,678   1,082,875   1,652,678   1,070,875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(28.00)     (25.00)     (30.00)     (27.00)     (30.00)     (27.00)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OTHER OPERATING EXPENSES          1,140,950               1,491,950     151,000   1,656,950     316,000</w:t>
      </w:r>
    </w:p>
    <w:p w:rsidR="00914818" w:rsidRPr="00406163" w:rsidRDefault="00914818" w:rsidP="00914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PROGRAMS                     2,807,331   1,084,578   3,156,628   1,233,875   3,309,628   1,386,875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(28.00)     (25.00)     (30.00)     (27.00)     (30.00)     (27.00)</w:t>
      </w:r>
    </w:p>
    <w:p w:rsidR="00914818" w:rsidRPr="00406163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III. EMPLOYEE BENEFITS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C. STATE EMPLOYER CONTRIBUTIONS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EMPLOYER CONTRIBUTIONS             530,139     357,147     625,651     452,659     622,651     449,659</w:t>
      </w:r>
    </w:p>
    <w:p w:rsidR="00914818" w:rsidRPr="00406163" w:rsidRDefault="00914818" w:rsidP="009148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TOTAL FRINGE BENEFITS               530,139     357,147     625,651     452,659     622,651     449,659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TOTAL EMPLOYEE BENEFITS            3,337,470   1,441,725   3,782,279   1,686,534   3,932,279   1,836,534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(28.00)     (25.00)     (30.00)     (27.00)     (30.00)     (27.00)</w:t>
      </w:r>
    </w:p>
    <w:p w:rsidR="00914818" w:rsidRPr="00406163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STATE MUSEUM COMMISSION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</w:p>
    <w:p w:rsidR="00914818" w:rsidRDefault="00914818" w:rsidP="009148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4818" w:rsidRPr="00406163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0092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FUNDS AVAILABLE              6,229,001   3,229,001   6,427,503   3,427,503   6,577,503   3,577,503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AUTHORIZED FTE POSITIONS       (35.00)     (32.00)     (37.00)     (34.00)     (37.00)     (34.00)</w:t>
      </w:r>
    </w:p>
    <w:p w:rsidR="00914818" w:rsidRPr="00406163" w:rsidRDefault="00914818" w:rsidP="0091481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14818" w:rsidRDefault="00914818" w:rsidP="0091481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14818" w:rsidSect="009148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818" w:rsidRDefault="00914818" w:rsidP="00DA542B">
      <w:r>
        <w:separator/>
      </w:r>
    </w:p>
  </w:endnote>
  <w:endnote w:type="continuationSeparator" w:id="0">
    <w:p w:rsidR="00914818" w:rsidRDefault="0091481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9B2521-2257-437B-AC53-FBBCF0DC22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253B43E-A443-47AE-A6D3-BD4041F7B80D}"/>
    <w:embedItalic r:id="rId3" w:fontKey="{6BDFA1F8-4EF9-4957-B9CD-7EDBD6C10B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D674638-FEA7-4F1D-973F-2487E1DA933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8FFFD41-8B3A-4912-9C59-C685CBE00864}"/>
    <w:embedItalic r:id="rId6" w:fontKey="{8027B583-3B90-45C2-AE05-B2132DF33F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91FCD9A-FC4E-402C-96DE-689B6456CC8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818" w:rsidRDefault="00914818" w:rsidP="00DA542B">
      <w:r>
        <w:separator/>
      </w:r>
    </w:p>
  </w:footnote>
  <w:footnote w:type="continuationSeparator" w:id="0">
    <w:p w:rsidR="00914818" w:rsidRDefault="0091481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81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14818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350</Words>
  <Characters>3079</Characters>
  <Application>Microsoft Office Word</Application>
  <DocSecurity>0</DocSecurity>
  <Lines>65</Lines>
  <Paragraphs>61</Paragraphs>
  <ScaleCrop>false</ScaleCrop>
  <LinksUpToDate>false</LinksUpToDate>
  <CharactersWithSpaces>6062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29 -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