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EXECUTIVE DIVISION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EXECUTIVE DIRECTOR                119,850                 119,850                 119,850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764,102                 790,621                 790,621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 44,268                  45,596                  45,596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  928,220                 956,067                 956,067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  647,274                 647,274                 647,274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AID TO SUBDIVISIONS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ALLOC OTHER STATE AGENCIES      3,700,000               3,700,000               3,700,000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DIST SUBDIVISIONS          6,200,000               6,200,000               6,200,000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EXECUTIVE DIVISION          7,775,494               7,803,341               7,803,341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I. ADMINISTRATION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B. FINANCE DIVISION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  710,814                 732,138                 732,138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OTHER PERSONAL SERVICES           39,490                  40,675                  40,675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TOTAL PERSONAL SERVICE            750,304                 772,813                 772,813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TOTAL FINANCE DIVISION             955,849                 978,358                 978,358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I. ADMINISTRATION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C. SUPPORT SERVICES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CLASSIFIED POSITIONS            978,220               1,007,566               1,007,566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OTHER PERSONAL SERVICES          13,905                  14,322                  14,322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TOTAL PERSONAL SERVICE           992,125               1,021,888               1,021,888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OPERATING EXPENSES         932,360                 932,360                 932,360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TOTAL SUPPORT SERVICES          1,924,485               1,954,248               1,954,248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ADMINISTRATION              10,655,828              10,735,947              10,735,947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II. HOUSING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A. CONTRACT ADMIN &amp; COMP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CLASSIFIED POSITIONS            1,493,085               1,537,877               1,537,877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OTHER PERSONAL SERVICES           128,412                 132,264                 132,264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TOTAL PERSONAL SERVICE           1,621,497               1,670,141               1,670,141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PUBLIC ASSISTANCE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CASE SERVICES                 123,100,000             129,100,000             129,100,000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CASE SRVC/PUB ASST       123,100,000             129,100,000             129,100,000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TOTAL CONTRACT ADMIN &amp;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COMPLIANCE                     125,364,792             131,413,436             131,413,436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(27.00)                 (27.00)                 (27.00)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II. HOUSING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B. RENTAL ASSISTANCE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CLASSIFIED POSITIONS             881,415                 747,857                 747,857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(17.00)                 (17.00)                 (17.00)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OTHER PERSONAL SERVICES           27,810                  28,644                  28,644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TOTAL PERSONAL SERVICE            909,225                 776,501                 776,501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(17.00)                 (17.00)                 (17.00)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OPERATING EXPENSES          831,060               1,051,060               1,051,060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PUBLIC ASSISTANCE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CASE SERVICES                 11,500,000              11,500,000              11,500,000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CASE SRVC/PUB ASST       11,500,000              11,500,000              11,500,000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RENTAL ASSISTANCE         13,240,285              13,327,561              13,327,561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(17.00)                 (17.00)                 (17.00)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II. HOUSING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C. HOUSING INITIATIVES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CLASSIFIED POSITIONS          1,013,441               1,043,844               1,043,844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(19.00)                 (19.00)                 (19.00)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OTHER PERSONAL SERVICES          54,508                  56,143                  56,143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TOTAL PERSONAL SERVICE         1,067,949               1,099,987               1,099,987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(19.00)                 (19.00)                 (19.00)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OTHER OPERATING EXPENSES       1,044,349                 934,349                 934,349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AID TO SUBDIVISIONS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ALLOC MUN-RESTRICTED          1,700,000               1,700,000               1,700,000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ALLOC CNTY-RESTRICTED           600,000                 600,000                 600,000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ALLOC OTHER STATE AGENCIES    1,500,000               1,500,000               1,500,000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ALLOC OTHER ENTITIES         19,624,153              13,624,153              13,624,153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TOTAL DIST SUBDIVISIONS       23,424,153              17,424,153              17,424,153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TOTAL HOUSING INITIATIVES      25,536,451              19,458,489              19,458,489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II. HOUSING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D. HOUSING CREDIT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CLASSIFIED POSITIONS           285,409                 293,971                 293,971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(4.00)                  (4.00)                  (4.00)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OTHER PERSONAL SERVICES         17,798                  18,332                  18,332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TOTAL PERSONAL SERVICE          303,207                 312,303                 312,303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(4.00)                  (4.00)                  (4.00)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OTHER OPERATING EXPENSES        225,485                 335,485                 335,485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TOTAL HOUSING CREDIT             528,692                 647,788                 647,788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(4.00)                  (4.00)                  (4.00)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HOUSING PROGRAMS           164,670,220             164,847,274             164,847,274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(67.00)                 (67.00)                 (67.00)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III. HOMEOWNERSHIP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A.  MORTGAGE PRODUCTION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CLASSIFIED POSITIONS              459,972                 473,771                 473,771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PERSONAL SERVICES            44,496                  45,831                  45,831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PERSONAL SERVICE             504,468                 519,602                 519,602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   779,838                 779,838                 779,838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AID TO SUBDIVISIONS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ALLOC OTHER ENTITIES              625,902                 625,902                 625,902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DIST SUBDIVISIONS            625,902                 625,902                 625,902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MORTGAGE PRODUCTION         1,910,208               1,925,342               1,925,342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III. HOMEOWNERSHIP PROGRAMS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B.  MORTGAGE SERVICING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PERSONAL SERVICE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CLASSIFIED POSITIONS           1,002,083               1,032,146               1,032,146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(21.00)                 (21.00)                 (21.00)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OTHER PERSONAL SERVICES          118,800                 122,364                 122,364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TOTAL PERSONAL SERVICE          1,120,883               1,154,510               1,154,510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(21.00)                 (21.00)                 (21.00)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OTHER OPERATING EXPENSES          872,417                 872,417                 872,417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MORTGAGE SERVICING         1,993,300               2,026,927               2,026,927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HOMEOWNERSHIP PROGRAMS       3,903,508               3,952,269               3,952,269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(28.00)                 (28.00)                 (28.00)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IV. EMPLOYEE BENEFITS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STATE EMPLOYER CONTRIBUTIONS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EMPLOYER CONTRIBUTIONS           2,520,560               2,536,177               2,536,177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FRINGE BENEFITS             2,520,560               2,536,177               2,536,177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EMPLOYEE BENEFITS            2,520,560               2,536,177               2,536,177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HOUSING FINANCE AND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DEVELOPMENT AUTHORITY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FUNDS AVAILABLE            181,750,116             182,071,667             182,071,667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AUTHORIZED FTE POSITIONS      (133.00)                (133.00)                (133.00)</w:t>
      </w:r>
    </w:p>
    <w:p w:rsidR="00121503" w:rsidRPr="00406163" w:rsidRDefault="00121503" w:rsidP="0012150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1503" w:rsidRDefault="00121503" w:rsidP="0012150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21503" w:rsidSect="001215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503" w:rsidRDefault="00121503" w:rsidP="00DA542B">
      <w:r>
        <w:separator/>
      </w:r>
    </w:p>
  </w:endnote>
  <w:endnote w:type="continuationSeparator" w:id="0">
    <w:p w:rsidR="00121503" w:rsidRDefault="0012150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5D890-8304-40CA-8C61-3020FD1CF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601512-C187-4000-A958-F4E716C77D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39261F-86E5-454A-9A43-10CFD5BAFEE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FD5C05-B16B-4461-B152-6155A7634F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C63881-C29A-4EDA-8B7D-DF1507C708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503" w:rsidRDefault="00121503" w:rsidP="00DA542B">
      <w:r>
        <w:separator/>
      </w:r>
    </w:p>
  </w:footnote>
  <w:footnote w:type="continuationSeparator" w:id="0">
    <w:p w:rsidR="00121503" w:rsidRDefault="0012150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0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1503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951</Words>
  <Characters>9366</Characters>
  <Application>Microsoft Office Word</Application>
  <DocSecurity>0</DocSecurity>
  <Lines>216</Lines>
  <Paragraphs>206</Paragraphs>
  <ScaleCrop>false</ScaleCrop>
  <LinksUpToDate>false</LinksUpToDate>
  <CharactersWithSpaces>19016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42 -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