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027B" w:rsidRPr="00406163" w:rsidRDefault="00EF027B" w:rsidP="00EF0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49-0001                                              SECTION  49                                                 PAGE 0170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I. ADMINISTRATION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A. EXECUTIVE OFFICES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PERSONAL SERVICE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  DIRECTOR                          120,379     120,379     125,194     125,194     125,194     125,194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 CLASSIFIED POSITIONS              288,008     288,008     366,101     366,101     366,101     366,101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                                      (7.00)      (7.00)      (7.00)      (7.00)      (7.00)      (7.00)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 UNCLASSIFIED POSITIONS            115,287     115,287     115,287     115,287     115,287     115,287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                                     (2.00)      (2.00)      (2.00)      (2.00)      (2.00)      (2.00)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  OTHER PERSONAL SERVICES           200,000     200,000     200,000     200,000     200,000     200,000</w:t>
      </w:r>
    </w:p>
    <w:p w:rsidR="00EF027B" w:rsidRPr="00406163" w:rsidRDefault="00EF027B" w:rsidP="00EF02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  TOTAL PERSONAL SERVICE             723,674     723,674     806,582     806,582     806,582     806,582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                                     (10.00)     (10.00)     (10.00)     (10.00)     (10.00)     (10.00)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 OTHER OPERATING EXPENSES           108,414     108,414     108,414     108,414     108,414     108,414</w:t>
      </w:r>
    </w:p>
    <w:p w:rsidR="00EF027B" w:rsidRPr="00406163" w:rsidRDefault="00EF027B" w:rsidP="00EF02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14  TOTAL EXECUTIVE OFFICES             832,088     832,088     914,996     914,996     914,996     914,996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15                                      (10.00)     (10.00)     (10.00)     (10.00)     (10.00)     (10.00)</w:t>
      </w:r>
    </w:p>
    <w:p w:rsidR="00EF027B" w:rsidRPr="00406163" w:rsidRDefault="00EF027B" w:rsidP="00EF027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B. ADMIN.SERVICES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 PERSONAL SERVICE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  CLASSIFIED POSITIONS            1,235,197   1,210,197   1,235,197   1,210,197   1,235,197   1,210,197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20                                      (27.00)     (26.75)     (27.00)     (26.75)     (27.00)     (26.75)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  OTHER PERSONAL SERVICES                                    54,000                  54,000</w:t>
      </w:r>
    </w:p>
    <w:p w:rsidR="00EF027B" w:rsidRPr="00406163" w:rsidRDefault="00EF027B" w:rsidP="00EF02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22   TOTAL PERSONAL SERVICE           1,235,197   1,210,197   1,289,197   1,210,197   1,289,197   1,210,197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23                                      (27.00)     (26.75)     (27.00)     (26.75)     (27.00)     (26.75)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 OTHER OPERATING EXPENSES         1,210,631   1,071,151   1,210,631   1,071,151   1,210,631   1,071,151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  SPECIAL ITEMS: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  FIRST IN GOLF                      75,000                  75,000                  75,000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   SPORTS DEVELOPMENT FUND            50,000                  50,000                  50,000</w:t>
      </w:r>
    </w:p>
    <w:p w:rsidR="00EF027B" w:rsidRPr="00406163" w:rsidRDefault="00EF027B" w:rsidP="00EF02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28   TOTAL SPECIAL ITEMS                125,000                 125,000                 125,000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  AID TO SUBDIVISIONS: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  ALLOC MUN-RESTRICTED            1,306,000               1,806,000     500,000   1,806,000     500,000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    ALLOC CNTY-RESTRICTED           1,014,500               1,514,500     500,000   1,514,500     500,000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  ALLOC OTHER STATE AGENCIES        532,600                 478,600                 478,600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  ALLOC OTHER ENTITIES              395,000                 395,000                 395,000</w:t>
      </w:r>
    </w:p>
    <w:p w:rsidR="00EF027B" w:rsidRPr="00406163" w:rsidRDefault="00EF027B" w:rsidP="00EF02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34   TOTAL DIST SUBDIVISIONS          3,248,100               4,194,100   1,000,000   4,194,100   1,000,000</w:t>
      </w:r>
    </w:p>
    <w:p w:rsidR="00EF027B" w:rsidRPr="00406163" w:rsidRDefault="00EF027B" w:rsidP="00EF02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35  TOTAL ADMINISTRATIVE SERVICES     5,818,928   2,281,348   6,818,928   3,281,348   6,818,928   3,281,348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36                                      (27.00)     (26.75)     (27.00)     (26.75)     (27.00)     (26.75)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38 TOTAL ADMINISTRATION               6,651,016   3,113,436   7,733,924   4,196,344   7,733,924   4,196,344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39                                      (37.00)     (36.75)     (37.00)     (36.75)     (37.00)     (36.75)</w:t>
      </w:r>
    </w:p>
    <w:p w:rsidR="00EF027B" w:rsidRPr="00406163" w:rsidRDefault="00EF027B" w:rsidP="00EF027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</w:p>
    <w:p w:rsidR="00EF027B" w:rsidRDefault="00EF027B" w:rsidP="00EF027B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F027B" w:rsidRPr="00406163" w:rsidRDefault="00EF027B" w:rsidP="00EF0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49-0002                                              SECTION  49                                                 PAGE 0171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II. PROGRAMS AND SERVICES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A. TOURISM SALES &amp; MARKETING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PERSONAL SERVICE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  CLASSIFIED POSITIONS            1,761,737   1,699,515     690,511     628,289     690,511     628,289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5                                      (48.00)     (48.00)     (11.00)     (11.00)     (11.00)     (11.00)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 OTHER PERSONAL SERVICES           196,389     175,000      21,389                  21,389</w:t>
      </w:r>
    </w:p>
    <w:p w:rsidR="00EF027B" w:rsidRPr="00406163" w:rsidRDefault="00EF027B" w:rsidP="00EF02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  TOTAL PERSONAL SERVICE           1,958,126   1,874,515     711,900     628,289     711,900     628,289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                                     (48.00)     (48.00)     (11.00)     (11.00)     (11.00)     (11.00)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 OTHER OPERATING EXPENSES           221,389     200,000     110,189      88,800     110,189      88,800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 SPECIAL ITEMS: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  REGIONAL PROMOTIONS             2,475,000   2,475,000   2,475,000   2,475,000   2,475,000   2,475,000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  ADVERTISING                    14,014,793  12,214,793  14,014,793  12,214,793  15,514,793  13,714,793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  DESTINATION-SPECIFIC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   ADVERTISING                   12,000,000  12,000,000  14,000,000  14,000,000  14,500,000  14,500,000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  SPORTS MARKETING GRANT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  PROGRAM                                                  500,000     500,000     500,000     500,000</w:t>
      </w:r>
    </w:p>
    <w:p w:rsidR="00EF027B" w:rsidRPr="00406163" w:rsidRDefault="00EF027B" w:rsidP="00EF02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17   TOTAL SPECIAL ITEMS             28,489,793  26,689,793  30,989,793  29,189,793  32,989,793  31,189,793</w:t>
      </w:r>
    </w:p>
    <w:p w:rsidR="00EF027B" w:rsidRPr="00406163" w:rsidRDefault="00EF027B" w:rsidP="00EF02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18  TOTAL TOURISM SALES &amp; MKTG       30,669,308  28,764,308  31,811,882  29,906,882  33,811,882  31,906,882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19                                      (48.00)     (48.00)     (11.00)     (11.00)     (11.00)     (11.00)</w:t>
      </w:r>
    </w:p>
    <w:p w:rsidR="00EF027B" w:rsidRPr="00406163" w:rsidRDefault="00EF027B" w:rsidP="00EF027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B. WELCOME CENTERS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 PERSONAL SERVICE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  CLASSIFIED POSITIONS              100,000               1,193,088   1,093,088   1,193,088   1,093,088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24                                       (2.00)                 (39.00)     (37.00)     (39.00)     (37.00)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  NEW POSITIONS</w:t>
      </w:r>
    </w:p>
    <w:p w:rsidR="00EF027B" w:rsidRDefault="00EF027B" w:rsidP="00EF027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26     ENG/ASSOC ENG III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27                                                                                       (1.00)</w:t>
      </w:r>
    </w:p>
    <w:p w:rsidR="00EF027B" w:rsidRDefault="00EF027B" w:rsidP="00EF027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28     PROGRAM COORDINATOR I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29                                                                                       (1.00)</w:t>
      </w:r>
    </w:p>
    <w:p w:rsidR="00EF027B" w:rsidRDefault="00EF027B" w:rsidP="00EF027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30     TRADES SPECIALIST II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31                                                                                       (4.00)</w:t>
      </w:r>
    </w:p>
    <w:p w:rsidR="00EF027B" w:rsidRDefault="00EF027B" w:rsidP="00EF027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32     TRADES SPECIALIST IV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33                                                                                       (9.00)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   OTHER PERSONAL SERVICES                                   175,000     175,000     175,000     175,000</w:t>
      </w:r>
    </w:p>
    <w:p w:rsidR="00EF027B" w:rsidRPr="00406163" w:rsidRDefault="00EF027B" w:rsidP="00EF02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35   TOTAL PERSONAL SERVICE             100,000               1,368,088   1,268,088   1,368,088   1,268,088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36                                       (2.00)                 (39.00)     (37.00)     (54.00)     (37.00)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   OTHER OPERATING EXPENSES         3,865,000               3,976,200     111,200   3,976,200     111,200</w:t>
      </w:r>
    </w:p>
    <w:p w:rsidR="00EF027B" w:rsidRPr="00406163" w:rsidRDefault="00EF027B" w:rsidP="00EF02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38  TOTAL WELCOME CENTERS             3,965,000               5,344,288   1,379,288   5,344,288   1,379,288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39                                       (2.00)                 (39.00)     (37.00)     (54.00)     (37.00)</w:t>
      </w:r>
    </w:p>
    <w:p w:rsidR="00EF027B" w:rsidRPr="00406163" w:rsidRDefault="00EF027B" w:rsidP="00EF027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</w:p>
    <w:p w:rsidR="00EF027B" w:rsidRDefault="00EF027B" w:rsidP="00EF027B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F027B" w:rsidRPr="00406163" w:rsidRDefault="00EF027B" w:rsidP="00EF0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49-0003                                              SECTION  49                                                 PAGE 0172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 C. HERITAGE CORRIDOR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 AID TO SUBDIVISIONS: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 ALLOC MUN - RESTRICTED             50,000                  50,000                  50,000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  ALLOC CNTY-RESTRICTED              50,000                  50,000                  50,000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 ALLOC OTHER STATE AGENCIES         20,000                  20,000                  20,000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 ALLOC OTHER ENTITIES              573,530                 573,530                 573,530</w:t>
      </w:r>
    </w:p>
    <w:p w:rsidR="00EF027B" w:rsidRPr="00406163" w:rsidRDefault="00EF027B" w:rsidP="00EF02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  TOTAL DIST SUBDIVISIONS            693,530                 693,530                 693,530</w:t>
      </w:r>
    </w:p>
    <w:p w:rsidR="00EF027B" w:rsidRPr="00406163" w:rsidRDefault="00EF027B" w:rsidP="00EF02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 TOTAL SC HERITAGE CORRIDOR          693,530                 693,530                 693,530</w:t>
      </w:r>
    </w:p>
    <w:p w:rsidR="00EF027B" w:rsidRPr="00406163" w:rsidRDefault="00EF027B" w:rsidP="00EF027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D. STATE PARKS SERVICE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 PERSONAL SERVICE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  CLASSIFIED POSITIONS            9,710,412   2,782,408   9,760,110   2,832,106   9,760,110   2,832,106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13                                     (283.00)     (96.25)    (283.00)     (96.25)    (283.00)     (96.25)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  OTHER PERSONAL SERVICES         3,250,000               3,250,000               3,250,000</w:t>
      </w:r>
    </w:p>
    <w:p w:rsidR="00EF027B" w:rsidRPr="00406163" w:rsidRDefault="00EF027B" w:rsidP="00EF02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15   TOTAL PERSONAL SERVICE          12,960,412   2,782,408  13,010,110   2,832,106  13,010,110   2,832,106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16                                     (283.00)     (96.25)    (283.00)     (96.25)    (283.00)     (96.25)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OTHER OPERATING EXPENSES        11,553,875              13,303,875              13,303,875</w:t>
      </w:r>
    </w:p>
    <w:p w:rsidR="00EF027B" w:rsidRPr="00406163" w:rsidRDefault="00EF027B" w:rsidP="00EF02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18  TOTAL STATE PARKS SERVICE        24,514,287   2,782,408  26,313,985   2,832,106  26,313,985   2,832,106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19                                     (283.00)     (96.25)    (283.00)     (96.25)    (283.00)     (96.25)</w:t>
      </w:r>
    </w:p>
    <w:p w:rsidR="00EF027B" w:rsidRPr="00406163" w:rsidRDefault="00EF027B" w:rsidP="00EF027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E. COMMUNICATIONS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 PERSONAL SERVICE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  CLASSIFIED POSITIONS              206,844     206,844     206,844     206,844     206,844     206,844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24                                       (2.00)      (2.00)      (2.00)      (2.00)      (2.00)      (2.00)</w:t>
      </w:r>
    </w:p>
    <w:p w:rsidR="00EF027B" w:rsidRPr="00406163" w:rsidRDefault="00EF027B" w:rsidP="00EF02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25   TOTAL PERSONAL SERVICE             206,844     206,844     206,844     206,844     206,844     206,844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26                                       (2.00)      (2.00)      (2.00)      (2.00)      (2.00)      (2.00)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  OTHER OPERATING EXPENSES            18,000      18,000      18,000      18,000      18,000      18,000</w:t>
      </w:r>
    </w:p>
    <w:p w:rsidR="00EF027B" w:rsidRPr="00406163" w:rsidRDefault="00EF027B" w:rsidP="00EF02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28  TOTAL COMMUNICATIONS                224,844     224,844     224,844     224,844     224,844     224,844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29                                       (2.00)      (2.00)      (2.00)      (2.00)      (2.00)      (2.00)</w:t>
      </w:r>
    </w:p>
    <w:p w:rsidR="00EF027B" w:rsidRPr="00406163" w:rsidRDefault="00EF027B" w:rsidP="00EF027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  F. RESEARCH &amp; POLICY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 DEVELOPMENT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 PERSONAL SERVICE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   CLASSIFIED POSITIONS              107,383     107,383     114,271     114,271     114,271     114,271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35                                       (2.00)      (2.00)      (2.00)      (2.00)      (2.00)      (2.00)</w:t>
      </w:r>
    </w:p>
    <w:p w:rsidR="00EF027B" w:rsidRPr="00406163" w:rsidRDefault="00EF027B" w:rsidP="00EF02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36   TOTAL PERSONAL SERVICE             107,383     107,383     114,271     114,271     114,271     114,271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37                                       (2.00)      (2.00)      (2.00)      (2.00)      (2.00)      (2.00)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38   OTHER OPERATING EXPENSES            20,000      20,000      20,000      20,000      20,000      20,000</w:t>
      </w:r>
    </w:p>
    <w:p w:rsidR="00EF027B" w:rsidRPr="00406163" w:rsidRDefault="00EF027B" w:rsidP="00EF02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39  TOTAL RESEARCH &amp; POLICY DEVEL       127,383     127,383     134,271     134,271     134,271     134,271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40                                       (2.00)      (2.00)      (2.00)      (2.00)      (2.00)      (2.00)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  <w:r>
        <w:rPr>
          <w:rFonts w:ascii="Letter Gothic" w:hAnsi="Letter Gothic"/>
          <w:sz w:val="18"/>
        </w:rPr>
        <w:br w:type="page"/>
      </w:r>
    </w:p>
    <w:p w:rsidR="00EF027B" w:rsidRPr="00406163" w:rsidRDefault="00EF027B" w:rsidP="00EF0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49-0004                                              SECTION  49                                                 PAGE 0173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 G. STATE FILM OFFICE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 PERSONAL SERVICE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 CLASSIFIED POSITIONS              127,872                 127,872                 127,872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                                    (2.00)                  (2.00)                  (2.00)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 OTHER PERSONAL SERVICES            50,000                  50,000                  50,000</w:t>
      </w:r>
    </w:p>
    <w:p w:rsidR="00EF027B" w:rsidRPr="00406163" w:rsidRDefault="00EF027B" w:rsidP="00EF02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 TOTAL PERSONAL SERVICE             177,872                 177,872                 177,872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                                      (2.00)                  (2.00)                  (2.00)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OTHER OPERATING EXPENSES           360,000                 360,000                 360,000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 AID TO SUBDIVISIONS: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  ALLOC-PRIVATE SECTOR           10,793,767              10,793,767              15,793,767</w:t>
      </w:r>
    </w:p>
    <w:p w:rsidR="00EF027B" w:rsidRPr="00406163" w:rsidRDefault="00EF027B" w:rsidP="00EF02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  TOTAL DIST SUBDIVISIONS         10,793,767              10,793,767              15,793,767</w:t>
      </w:r>
    </w:p>
    <w:p w:rsidR="00EF027B" w:rsidRPr="00406163" w:rsidRDefault="00EF027B" w:rsidP="00EF02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 TOTAL FILM OFFICE                11,331,639              11,331,639              16,331,639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13                                       (2.00)                  (2.00)                  (2.00)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15 TOTAL PROGRAMS AND SERVICES       71,525,991  31,898,943  75,854,439  34,477,391  82,854,439  36,477,391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16                                     (339.00)    (148.25)    (339.00)    (148.25)    (354.00)    (148.25)</w:t>
      </w:r>
    </w:p>
    <w:p w:rsidR="00EF027B" w:rsidRPr="00406163" w:rsidRDefault="00EF027B" w:rsidP="00EF027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III. EMPLOYEE BENEFITS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C. STATE EMPLOYER CONTRIBUTIONS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 EMPLOYER CONTRIBUTIONS           6,409,970   2,962,625   6,755,384   3,058,039   6,755,384   3,058,039</w:t>
      </w:r>
    </w:p>
    <w:p w:rsidR="00EF027B" w:rsidRPr="00406163" w:rsidRDefault="00EF027B" w:rsidP="00EF02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21  TOTAL FRINGE BENEFITS             6,409,970   2,962,625   6,755,384   3,058,039   6,755,384   3,058,039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23 TOTAL EMPLOYEE BENEFITS            6,409,970   2,962,625   6,755,384   3,058,039   6,755,384   3,058,039</w:t>
      </w:r>
    </w:p>
    <w:p w:rsidR="00EF027B" w:rsidRPr="00406163" w:rsidRDefault="00EF027B" w:rsidP="00EF027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DEPT OF PARKS, RECREATION &amp;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TOURISM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28 TOTAL FUNDS AVAILABLE             84,586,977  37,975,004  90,343,747  41,731,774  97,343,747  43,731,774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29 TOTAL AUTHORIZED FTE POSITIONS      (376.00)    (185.00)    (376.00)    (185.00)    (391.00)    (185.00)</w:t>
      </w:r>
    </w:p>
    <w:p w:rsidR="00EF027B" w:rsidRPr="00406163" w:rsidRDefault="00EF027B" w:rsidP="00EF027B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EF027B" w:rsidRDefault="00EF027B" w:rsidP="00EF027B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EF027B" w:rsidSect="00EF027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027B" w:rsidRDefault="00EF027B" w:rsidP="00DA542B">
      <w:r>
        <w:separator/>
      </w:r>
    </w:p>
  </w:endnote>
  <w:endnote w:type="continuationSeparator" w:id="0">
    <w:p w:rsidR="00EF027B" w:rsidRDefault="00EF027B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7C96941-8139-4299-8DAC-8DAFABA29CA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FBCC1BD-8186-4B08-A322-23840AC74DCE}"/>
    <w:embedItalic r:id="rId3" w:fontKey="{B17A000B-EDE4-4FF4-B773-B90068C7542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785A5F4-B76C-4BC8-B396-008DA4B3A428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7EC33082-D4A5-4A10-AC77-A757E59872B3}"/>
    <w:embedItalic r:id="rId6" w:fontKey="{0131FE5E-27AF-4AC9-ABDF-EDF26C882F3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3C1F4F5D-60A8-4CEB-ABB4-D12292D107D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027B" w:rsidRDefault="00EF027B" w:rsidP="00DA542B">
      <w:r>
        <w:separator/>
      </w:r>
    </w:p>
  </w:footnote>
  <w:footnote w:type="continuationSeparator" w:id="0">
    <w:p w:rsidR="00EF027B" w:rsidRDefault="00EF027B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027B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027B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955316CD.dotm</Template>
  <TotalTime>0</TotalTime>
  <Pages>4</Pages>
  <Words>1130</Words>
  <Characters>10403</Characters>
  <Application>Microsoft Office Word</Application>
  <DocSecurity>0</DocSecurity>
  <Lines>210</Lines>
  <Paragraphs>202</Paragraphs>
  <ScaleCrop>false</ScaleCrop>
  <LinksUpToDate>false</LinksUpToDate>
  <CharactersWithSpaces>19427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49 - House Amended - South Carolina Legislature Online</dc:title>
  <dc:subject/>
  <dc:creator/>
  <cp:keywords/>
  <dc:description/>
  <cp:lastModifiedBy/>
  <cp:revision>1</cp:revision>
  <dcterms:created xsi:type="dcterms:W3CDTF">2015-05-29T14:01:00Z</dcterms:created>
  <dcterms:modified xsi:type="dcterms:W3CDTF">2015-05-29T14:01:00Z</dcterms:modified>
</cp:coreProperties>
</file>