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82E" w:rsidRPr="00406163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0020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PRESIDENT                          110,219     110,219     110,219     110,219     110,219     110,219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1,206,942   1,120,680   1,216,394   1,130,132   1,216,394   1,130,132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(23.50)     (22.00)     (23.50)     (22.00)     (23.50)     (22.00)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UNCLASSIFIED POSITIONS              88,900                  88,900                  88,900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   (1.00)                  (1.00)                  (1.00)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OTHER PERSONAL SERVICES            176,779     162,668     176,779     162,668     176,779     162,668</w:t>
      </w:r>
    </w:p>
    <w:p w:rsidR="005D582E" w:rsidRPr="00406163" w:rsidRDefault="005D582E" w:rsidP="005D58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TOTAL PERSONAL SERVICE            1,582,840   1,393,567   1,592,292   1,403,019   1,592,292   1,403,019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(25.50)     (23.00)     (25.50)     (23.00)     (25.50)     (23.00)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OTHER OPERATING EXPENSES          3,576,775   3,497,586   3,576,775   3,497,586   3,576,775   3,497,586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SPECIAL ITEMS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SC ASSOCIATION FOR THE DEAF        138,256     138,256     138,256     138,256     138,256     138,256</w:t>
      </w:r>
    </w:p>
    <w:p w:rsidR="005D582E" w:rsidRPr="00406163" w:rsidRDefault="005D582E" w:rsidP="005D58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TOTAL SPECIAL ITEMS                 138,256     138,256     138,256     138,256     138,256     138,256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DEBT SERVICE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PRINCIPAL                          110,000     110,000     110,000     110,000     110,000     110,000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INTEREST                            10,855      10,855      10,855      10,855      10,855      10,855</w:t>
      </w:r>
    </w:p>
    <w:p w:rsidR="005D582E" w:rsidRPr="00406163" w:rsidRDefault="005D582E" w:rsidP="005D58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TOTAL DEBT SERVICE                  120,855     120,855     120,855     120,855     120,855     120,855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TOTAL ADMINISTRATION               5,418,726   5,150,264   5,428,178   5,159,716   5,428,178   5,159,716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(25.50)     (23.00)     (25.50)     (23.00)     (25.50)     (23.00)</w:t>
      </w:r>
    </w:p>
    <w:p w:rsidR="005D582E" w:rsidRPr="00406163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II. EDUCATION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A. DEAF EDUCATION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PERSONAL SERVICE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CLASSIFIED POSITIONS              112,702     112,702     120,054     120,054     120,054     120,054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 (5.00)      (5.00)      (5.00)      (5.00)      (5.00)      (5.00)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UNCLASSIFIED POSITIONS            218,900     218,900     226,252     226,252     226,252     226,252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(14.00)      (4.20)     (14.00)      (4.20)     (14.00)      (4.20)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OTHER PERSONAL SERVICES            86,674      86,674      86,674      86,674      86,674      86,674</w:t>
      </w:r>
    </w:p>
    <w:p w:rsidR="005D582E" w:rsidRPr="00406163" w:rsidRDefault="005D582E" w:rsidP="005D58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TOTAL PERSONAL SERVICE             418,276     418,276     432,980     432,980     432,980     432,980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  (19.00)      (9.20)     (19.00)      (9.20)     (19.00)      (9.20)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OTHER OPERATING EXPENSES           339,805     333,990     339,805     333,990     339,805     333,990</w:t>
      </w:r>
    </w:p>
    <w:p w:rsidR="005D582E" w:rsidRPr="00406163" w:rsidRDefault="005D582E" w:rsidP="005D58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TOTAL DEAF EDUCATION                758,081     752,266     772,785     766,970     772,785     766,970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                                     (19.00)      (9.20)     (19.00)      (9.20)     (19.00)      (9.20)</w:t>
      </w:r>
    </w:p>
    <w:p w:rsidR="005D582E" w:rsidRPr="00406163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B. BLIND EDUCATION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PERSONAL SERVICE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</w:p>
    <w:p w:rsidR="005D582E" w:rsidRDefault="005D582E" w:rsidP="005D582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D582E" w:rsidRPr="00406163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0021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 CLASSIFIED POSITIONS              100,741     100,741     108,093     108,093     108,093     108,093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                                      (4.00)      (4.00)      (4.00)      (4.00)      (4.00)      (4.00)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UNCLASSIFIED POSITIONS            199,292     199,292     206,644     206,644     206,644     206,644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(13.00)      (3.90)     (13.00)      (3.90)     (13.00)      (3.90)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OTHER PERSONAL SERVICES            87,649      87,649      87,649      87,649      87,649      87,649</w:t>
      </w:r>
    </w:p>
    <w:p w:rsidR="005D582E" w:rsidRPr="00406163" w:rsidRDefault="005D582E" w:rsidP="005D58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TOTAL PERSONAL SERVICE             387,682     387,682     402,386     402,386     402,386     402,386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(17.00)      (7.90)     (17.00)      (7.90)     (17.00)      (7.90)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OTHER OPERATING EXPENSES           396,728     392,423     396,728     392,423     396,728     392,423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DISTRIBUTION TO SUBDIVISIONS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AID OTHER STATE AGENCIES           50,000      50,000      50,000      50,000      50,000      50,000</w:t>
      </w:r>
    </w:p>
    <w:p w:rsidR="005D582E" w:rsidRPr="00406163" w:rsidRDefault="005D582E" w:rsidP="005D58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TOTAL DIST SUBDIVISIONS             50,000      50,000      50,000      50,000      50,000      50,000</w:t>
      </w:r>
    </w:p>
    <w:p w:rsidR="005D582E" w:rsidRPr="00406163" w:rsidRDefault="005D582E" w:rsidP="005D58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TOTAL BLIND EDUCATION               834,410     830,105     849,114     844,809     849,114     844,809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(17.00)      (7.90)     (17.00)      (7.90)     (17.00)      (7.90)</w:t>
      </w:r>
    </w:p>
    <w:p w:rsidR="005D582E" w:rsidRPr="00406163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C. MULTIHANDICAPPED EDUCATION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PERSONAL SERVICE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CLASSIFIED POSITIONS              278,586     278,586     285,938     285,938     285,938     285,938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 (13.00)     (13.00)     (13.00)     (13.00)     (13.00)     (13.00)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UNCLASSIFIED POSITIONS            210,757     210,757     218,109     218,109     218,109     218,109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(14.00)      (4.20)     (13.00)      (3.90)     (13.00)      (3.90)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OTHER PERSONAL SERVICES            39,810      39,810      39,810      39,810      39,810      39,810</w:t>
      </w:r>
    </w:p>
    <w:p w:rsidR="005D582E" w:rsidRPr="00406163" w:rsidRDefault="005D582E" w:rsidP="005D58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TOTAL PERSONAL SERVICE             529,153     529,153     543,857     543,857     543,857     543,857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(27.00)     (17.20)     (26.00)     (16.90)     (26.00)     (16.90)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OTHER OPERATING EXPENSES           338,300     333,421     338,300     333,421     338,300     333,421</w:t>
      </w:r>
    </w:p>
    <w:p w:rsidR="005D582E" w:rsidRPr="00406163" w:rsidRDefault="005D582E" w:rsidP="005D58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TOTAL MULTIHANDICAPPED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EDUCATION                          867,453     862,574     882,157     877,278     882,157     877,278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                                    (27.00)     (17.20)     (26.00)     (16.90)     (26.00)     (16.90)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TOTAL EDUCATION                    2,459,944   2,444,945   2,504,056   2,489,057   2,504,056   2,489,057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30                                      (63.00)     (34.30)     (62.00)     (34.00)     (62.00)     (34.00)</w:t>
      </w:r>
    </w:p>
    <w:p w:rsidR="005D582E" w:rsidRPr="00406163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III. STUDENT SUPPORT SERVICES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PERSONAL SERVICE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CLASSIFIED POSITIONS             1,114,231     350,447   1,124,209     360,425   1,124,209     360,425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 (16.02)      (8.69)     (16.02)      (8.69)     (16.02)      (8.69)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UNCLASSIFIED POSITIONS             780,458     549,205     790,435     559,182     790,435     559,182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 (20.50)      (5.06)     (20.50)      (5.06)     (20.50)      (5.06)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OTHER PERSONAL SERVICES          1,019,721     115,633   1,019,721     115,633   1,019,721     115,633</w:t>
      </w:r>
    </w:p>
    <w:p w:rsidR="005D582E" w:rsidRPr="00406163" w:rsidRDefault="005D582E" w:rsidP="005D58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TOTAL PERSONAL SERVICE            2,914,410   1,015,285   2,934,365   1,035,240   2,934,365   1,035,240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40                                      (36.52)     (13.75)     (36.52)     (13.75)     (36.52)     (13.75)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</w:p>
    <w:p w:rsidR="005D582E" w:rsidRDefault="005D582E" w:rsidP="005D582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D582E" w:rsidRPr="00406163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0022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OTHER OPERATING EXPENSES          2,537,891     542,201   2,537,891     542,201   2,537,891     542,201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TOTAL STUDENT SUPPORT SERVICES     5,452,301   1,557,486   5,472,256   1,577,441   5,472,256   1,577,441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(36.52)     (13.75)     (36.52)     (13.75)     (36.52)     (13.75)</w:t>
      </w:r>
    </w:p>
    <w:p w:rsidR="005D582E" w:rsidRPr="00406163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IV. RESIDENTIAL LIFE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PERSONAL SERVICE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CLASSIFIED POSITIONS               632,415     632,415     652,370     652,370     652,370     652,370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(101.85)    (101.85)    (101.85)    (101.85)    (101.85)    (101.85)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UNCLASSIFIED POSITIONS             102,906     102,906     102,906     102,906     102,906     102,906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 (6.30)      (2.10)      (6.30)      (2.10)      (6.30)      (2.10)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OTHER PERSONAL SERVICES          1,055,409   1,055,409   1,055,409   1,055,409   1,055,409   1,055,409</w:t>
      </w:r>
    </w:p>
    <w:p w:rsidR="005D582E" w:rsidRPr="00406163" w:rsidRDefault="005D582E" w:rsidP="005D58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TOTAL PERSONAL SERVICE            1,790,730   1,790,730   1,810,685   1,810,685   1,810,685   1,810,685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(108.15)    (103.95)    (108.15)    (103.95)    (108.15)    (103.95)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OTHER OPERATING EXPENSES             63,897      16,245      63,897      16,245      63,897      16,245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TOTAL RESIDENTIAL LIFE             1,854,627   1,806,975   1,874,582   1,826,930   1,874,582   1,826,930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(108.15)    (103.95)    (108.15)    (103.95)    (108.15)    (103.95)</w:t>
      </w:r>
    </w:p>
    <w:p w:rsidR="005D582E" w:rsidRPr="00406163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V. OUTREACH SERVICES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PERSONAL SERVICE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CLASSIFIED POSITIONS               974,175                 974,175                 974,175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(10.69)                 (10.69)                 (10.69)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UNCLASSIFIED POSITIONS           1,079,157               1,079,157               1,079,157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(45.45)                 (45.45)                 (45.45)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OTHER PERSONAL SERVICES            268,135                 268,135                 268,135</w:t>
      </w:r>
    </w:p>
    <w:p w:rsidR="005D582E" w:rsidRPr="00406163" w:rsidRDefault="005D582E" w:rsidP="005D58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TOTAL PERSONAL SERVICE            2,321,467               2,321,467               2,321,467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  (56.14)                 (56.14)                 (56.14)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OTHER OPERATING EXPENSES          1,428,305               1,428,305               1,428,305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TOTAL OUTREACH SERVICES            3,749,772               3,749,772               3,749,772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                                     (56.14)                 (56.14)                 (56.14)</w:t>
      </w:r>
    </w:p>
    <w:p w:rsidR="005D582E" w:rsidRPr="00406163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VI. PHYSICAL SUPPORT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PERSONAL SERVICE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CLASSIFIED POSITIONS               262,700     262,700     274,253     274,253     274,253     274,253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                                    (6.18)      (6.18)      (6.18)      (6.18)      (6.18)      (6.18)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OTHER PERSONAL SERVICES            226,780     226,780     226,780     226,780     226,780     226,780</w:t>
      </w:r>
    </w:p>
    <w:p w:rsidR="005D582E" w:rsidRPr="00406163" w:rsidRDefault="005D582E" w:rsidP="005D58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39  TOTAL PERSONAL SERVICE              489,480     489,480     501,033     501,033     501,033     501,033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40                                       (6.18)      (6.18)      (6.18)      (6.18)      (6.18)      (6.18)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</w:p>
    <w:p w:rsidR="005D582E" w:rsidRDefault="005D582E" w:rsidP="005D582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D582E" w:rsidRPr="00406163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0023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OTHER OPERATING EXPENSES            937,096     703,176     937,096     703,176     937,096     703,176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TOTAL PHYSICAL SUPPORT             1,426,576   1,192,656   1,438,129   1,204,209   1,438,129   1,204,209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(6.18)      (6.18)      (6.18)      (6.18)      (6.18)      (6.18)</w:t>
      </w:r>
    </w:p>
    <w:p w:rsidR="005D582E" w:rsidRPr="00406163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VII. EMPLOYEE BENEFITS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C. STATE EMPLOYER CONTRIBUTIONS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EMPLOYER CONTRIBUTIONS           3,571,607   2,321,772   3,657,732   2,407,897   3,657,732   2,407,897</w:t>
      </w:r>
    </w:p>
    <w:p w:rsidR="005D582E" w:rsidRPr="00406163" w:rsidRDefault="005D582E" w:rsidP="005D58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TOTAL FRINGE BENEFITS             3,571,607   2,321,772   3,657,732   2,407,897   3,657,732   2,407,897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TOTAL EMPLOYEE BENEFITS            3,571,607   2,321,772   3,657,732   2,407,897   3,657,732   2,407,897</w:t>
      </w:r>
    </w:p>
    <w:p w:rsidR="005D582E" w:rsidRPr="00406163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SCHOOL FOR THE DEAF AND THE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BLIND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TOTAL FUNDS AVAILABLE             23,933,553  14,474,098  24,124,705  14,665,250  24,124,705  14,665,250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TOTAL AUTHORIZED FTE POSITIONS      (295.49)    (181.18)    (294.49)    (180.88)    (294.49)    (180.88)</w:t>
      </w:r>
    </w:p>
    <w:p w:rsidR="005D582E" w:rsidRPr="00406163" w:rsidRDefault="005D582E" w:rsidP="005D582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D582E" w:rsidRDefault="005D582E" w:rsidP="005D582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D582E" w:rsidSect="005D582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582E" w:rsidRDefault="005D582E" w:rsidP="00DA542B">
      <w:r>
        <w:separator/>
      </w:r>
    </w:p>
  </w:endnote>
  <w:endnote w:type="continuationSeparator" w:id="0">
    <w:p w:rsidR="005D582E" w:rsidRDefault="005D582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F7D79C-2128-4142-87CA-0DF4C5F1FF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4952C78-92E5-410D-B5A0-5D984DBBC0A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F8B6B69-A46F-44E3-8844-0A68E21051E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5E8E234-BAC4-4AD2-A723-F77E48C961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2AE967-C2A4-4EE9-B45F-2A3BA8F5A36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582E" w:rsidRDefault="005D582E" w:rsidP="00DA542B">
      <w:r>
        <w:separator/>
      </w:r>
    </w:p>
  </w:footnote>
  <w:footnote w:type="continuationSeparator" w:id="0">
    <w:p w:rsidR="005D582E" w:rsidRDefault="005D582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82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5D582E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4</Pages>
  <Words>1092</Words>
  <Characters>9673</Characters>
  <Application>Microsoft Office Word</Application>
  <DocSecurity>0</DocSecurity>
  <Lines>190</Lines>
  <Paragraphs>180</Paragraphs>
  <ScaleCrop>false</ScaleCrop>
  <LinksUpToDate>false</LinksUpToDate>
  <CharactersWithSpaces>18011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6 - House Amended - South Carolina Legislature Online</dc:title>
  <dc:subject/>
  <dc:creator/>
  <cp:keywords/>
  <dc:description/>
  <cp:lastModifiedBy/>
  <cp:revision>1</cp:revision>
  <dcterms:created xsi:type="dcterms:W3CDTF">2015-05-29T13:58:00Z</dcterms:created>
  <dcterms:modified xsi:type="dcterms:W3CDTF">2015-05-29T13:58:00Z</dcterms:modified>
</cp:coreProperties>
</file>