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949" w:rsidRPr="00406163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0224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69,152      69,152      70,535      70,535      70,535      70,535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457,418     367,418     466,822     376,822     466,822     376,822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F07949" w:rsidRPr="00406163" w:rsidRDefault="00F07949" w:rsidP="00F079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526,570     436,570     537,357     447,357     537,357     447,357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330,514     182,700     330,514     182,700     330,514     182,700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857,084     619,270     867,871     630,057     867,871     630,057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F07949" w:rsidRPr="00406163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EMPLOYEE BENEFITS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STATE EMPLOYER CONTRIBUTIONS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   129,394     105,394     133,962     109,962     133,962     109,962</w:t>
      </w:r>
    </w:p>
    <w:p w:rsidR="00F07949" w:rsidRPr="00406163" w:rsidRDefault="00F07949" w:rsidP="00F079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   129,394     105,394     133,962     109,962     133,962     109,962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  129,394     105,394     133,962     109,962     133,962     109,962</w:t>
      </w:r>
    </w:p>
    <w:p w:rsidR="00F07949" w:rsidRPr="00406163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STATE COMMISSION FOR MINORITY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AFFAIRS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FUNDS AVAILABLE                986,478     724,664   1,001,833     740,019   1,001,833     740,019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F07949" w:rsidRPr="00406163" w:rsidRDefault="00F07949" w:rsidP="00F079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07949" w:rsidRDefault="00F07949" w:rsidP="00F0794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07949" w:rsidSect="00F079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949" w:rsidRDefault="00F07949" w:rsidP="00DA542B">
      <w:r>
        <w:separator/>
      </w:r>
    </w:p>
  </w:endnote>
  <w:endnote w:type="continuationSeparator" w:id="0">
    <w:p w:rsidR="00F07949" w:rsidRDefault="00F0794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EACE78-E3CA-46A1-86F9-06B4ED277C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3D662A6-B329-4828-9957-48334D6092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B836C1-23C8-4859-907F-24C9DE1D825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B5DE53-0A94-4980-AF55-C0849675F0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DEEF5-400E-4A51-A902-F4A05754B7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949" w:rsidRDefault="00F07949" w:rsidP="00DA542B">
      <w:r>
        <w:separator/>
      </w:r>
    </w:p>
  </w:footnote>
  <w:footnote w:type="continuationSeparator" w:id="0">
    <w:p w:rsidR="00F07949" w:rsidRDefault="00F0794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4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07949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199</Words>
  <Characters>1819</Characters>
  <Application>Microsoft Office Word</Application>
  <DocSecurity>0</DocSecurity>
  <Lines>36</Lines>
  <Paragraphs>35</Paragraphs>
  <ScaleCrop>false</ScaleCrop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71 -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