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0225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CLASSIFIED POSITIONS             2,063,197               2,063,197               2,063,197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NEW POSITIONS</w:t>
      </w:r>
    </w:p>
    <w:p w:rsidR="00153822" w:rsidRDefault="00153822" w:rsidP="001538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ENG/ASSOC ENG III                                          40,000                  40,000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PERSONAL SERVICE            2,870,895               2,910,895               2,910,895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(38.00)                 (39.00)                 (39.00)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OTHER OPERATING EXPENSES            875,017                 654,017                 654,017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ADMINISTRATION               3,745,912               3,564,912               3,564,912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(38.00)                 (39.00)                 (39.00)</w:t>
      </w:r>
    </w:p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II. EMPLOYEE BENEFITS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C. STATE EMPLOYER CONTRIBUTIONS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EMPLOYER CONTRIBUTIONS             898,396                 918,396                 918,396</w:t>
      </w:r>
    </w:p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FRINGE BENEFITS               898,396                 918,396                 918,396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EMPLOYEE BENEFITS              898,396                 918,396                 918,396</w:t>
      </w:r>
    </w:p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PUBLIC SERVICE COMMISSION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FUNDS AVAILABLE              4,644,308               4,483,308               4,483,308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AUTHORIZED FTE POSITIONS       (38.00)                 (39.00)                 (39.00)</w:t>
      </w:r>
    </w:p>
    <w:p w:rsidR="00153822" w:rsidRPr="00406163" w:rsidRDefault="00153822" w:rsidP="0015382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53822" w:rsidRDefault="00153822" w:rsidP="0015382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53822" w:rsidSect="001538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822" w:rsidRDefault="00153822" w:rsidP="00DA542B">
      <w:r>
        <w:separator/>
      </w:r>
    </w:p>
  </w:endnote>
  <w:endnote w:type="continuationSeparator" w:id="0">
    <w:p w:rsidR="00153822" w:rsidRDefault="0015382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F769AE-A8B7-41F0-BD21-EAF27F7E22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0FAEAB-2B8B-424E-B182-47223A83C824}"/>
    <w:embedItalic r:id="rId3" w:fontKey="{33929BA1-A3D1-456E-A985-E5842F349E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B6313F-5393-4636-A084-8CD3D4B9FC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6EFFF5E-18CB-4D11-B46D-A9F1435B522A}"/>
    <w:embedItalic r:id="rId6" w:fontKey="{6A7014AA-806D-4D7F-A9D5-6E02C0082E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10434B-6919-4805-8AC7-398F75A86D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822" w:rsidRDefault="00153822" w:rsidP="00DA542B">
      <w:r>
        <w:separator/>
      </w:r>
    </w:p>
  </w:footnote>
  <w:footnote w:type="continuationSeparator" w:id="0">
    <w:p w:rsidR="00153822" w:rsidRDefault="0015382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2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382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183</Words>
  <Characters>1721</Characters>
  <Application>Microsoft Office Word</Application>
  <DocSecurity>0</DocSecurity>
  <Lines>42</Lines>
  <Paragraphs>41</Paragraphs>
  <ScaleCrop>false</ScaleCrop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72 -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