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0265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CODE COMMNSR &amp; DIR (P)             149,271     149,271     152,659     152,659     152,659     152,659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UNCLASS. LEG. MISC (P)           2,001,050   2,001,050   2,130,739   2,130,739   2,130,739   2,130,739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(36.00)     (36.00)     (36.00)     (36.00)     (36.00)     (36.00)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2,150,321   2,150,321   2,283,398   2,283,398   2,283,398   2,283,398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(37.00)     (37.00)     (37.00)     (37.00)     (37.00)     (37.00)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580,000     580,000     500,000     500,000     500,000     500,000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SPECIAL ITEMS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CODE SUPPLEMENTS                   400,000     100,000     400,000     100,000     400,000     100,000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APPROVED ACCOUNTS                   45,121      45,121      45,121      45,121      45,121      45,121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SPECIAL ITEMS                 447,121     147,121     447,121     147,121     447,121     147,121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ADMINISTRATION               3,177,442   2,877,442   3,230,519   2,930,519   3,230,519   2,930,519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(37.00)     (37.00)     (37.00)     (37.00)     (37.00)     (37.00)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DEVELOP/PRINT STATE REGISTER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PERSONAL SERVICE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UNCLASS. LEG. MISC (P)             134,770     134,770     138,158     138,158     138,158     138,158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PERSONAL SERVICE              134,770     134,770     138,158     138,158     138,158     138,158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TOTAL DEVELOP/PRINT STATE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REGISTER                            134,770     134,770     138,158     138,158     138,158     138,158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III. EMPLOYEE BENEFITS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C. STATE EMPLOYER CONTRIBUTIONS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EMPLOYER CONTRIBUTIONS             709,085     709,085     733,290     733,290     733,290     733,290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TOTAL FRINGE BENEFITS               709,085     709,085     733,290     733,290     733,290     733,290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EMPLOYEE BENEFITS              709,085     709,085     733,290     733,290     733,290     733,290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LEG. DEPT-CODIFICATION OF LAWS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&amp; LEG COUNCIL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</w:p>
    <w:p w:rsidR="008603E6" w:rsidRDefault="008603E6" w:rsidP="008603E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0266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FUNDS AVAILABLE              4,021,297   3,721,297   4,101,967   3,801,967   4,101,967   3,801,967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AUTHORIZED FTE POSITIONS       (39.00)     (39.00)     (39.00)     (39.00)     (39.00)     (39.00)</w:t>
      </w:r>
    </w:p>
    <w:p w:rsidR="008603E6" w:rsidRPr="00406163" w:rsidRDefault="008603E6" w:rsidP="008603E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603E6" w:rsidRDefault="008603E6" w:rsidP="008603E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603E6" w:rsidSect="008603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3E6" w:rsidRDefault="008603E6" w:rsidP="00DA542B">
      <w:r>
        <w:separator/>
      </w:r>
    </w:p>
  </w:endnote>
  <w:endnote w:type="continuationSeparator" w:id="0">
    <w:p w:rsidR="008603E6" w:rsidRDefault="008603E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63B4EB-FEB2-4187-B1C8-24525078A9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68457B-DCF1-4809-B06F-77E5297F30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0FC630-138A-4412-B19E-59ECDF4679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8E7584-4FD6-479E-9F02-8C6E91C897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C81B1B-D2D2-4C97-A696-AC77937A42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3E6" w:rsidRDefault="008603E6" w:rsidP="00DA542B">
      <w:r>
        <w:separator/>
      </w:r>
    </w:p>
  </w:footnote>
  <w:footnote w:type="continuationSeparator" w:id="0">
    <w:p w:rsidR="008603E6" w:rsidRDefault="008603E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E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603E6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371</Words>
  <Characters>3188</Characters>
  <Application>Microsoft Office Word</Application>
  <DocSecurity>0</DocSecurity>
  <Lines>65</Lines>
  <Paragraphs>61</Paragraphs>
  <ScaleCrop>false</ScaleCrop>
  <LinksUpToDate>false</LinksUpToDate>
  <CharactersWithSpaces>5988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91C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