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C2E" w:rsidRPr="00406163" w:rsidRDefault="00DA7C2E" w:rsidP="00DA7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0276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SERVICE: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   70,696      60,696      70,696      60,696      70,696      60,696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(2.00)      (1.00)      (2.00)      (1.00)      (2.00)      (1.00)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UNCLASSIFIED POSITIONS             146,570      96,570     150,456     100,456     202,456     152,456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(7.00)      (3.50)      (7.00)      (3.50)      (7.00)      (3.50)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23,260      23,260      23,260      23,260      23,260      23,260</w:t>
      </w:r>
    </w:p>
    <w:p w:rsidR="00DA7C2E" w:rsidRPr="00406163" w:rsidRDefault="00DA7C2E" w:rsidP="00DA7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240,526     180,526     244,412     184,412     296,412     236,412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(9.00)      (4.50)      (9.00)      (4.50)      (9.00)      (4.50)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193,284      60,867     193,284      60,867     193,284      60,867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  433,810     241,393     437,696     245,279     489,696     297,279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(9.00)      (4.50)      (9.00)      (4.50)      (9.00)      (4.50)</w:t>
      </w:r>
    </w:p>
    <w:p w:rsidR="00DA7C2E" w:rsidRPr="00406163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EMPLOYEE BENEFITS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C. STATE EMPLOYER CONTRIBUTIONS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EMPLOYER CONTRIBUTIONS              71,731      64,148      73,837      66,254      73,837      66,254</w:t>
      </w:r>
    </w:p>
    <w:p w:rsidR="00DA7C2E" w:rsidRPr="00406163" w:rsidRDefault="00DA7C2E" w:rsidP="00DA7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FRINGE BENEFITS                71,731      64,148      73,837      66,254      73,837      66,254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TOTAL EMPLOYEE BENEFITS               71,731      64,148      73,837      66,254      73,837      66,254</w:t>
      </w:r>
    </w:p>
    <w:p w:rsidR="00DA7C2E" w:rsidRPr="00406163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GOVERNOR'S OFF-MANSION AND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GROUNDS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FUNDS AVAILABLE                505,541     305,541     511,533     311,533     563,533     363,533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AUTHORIZED FTE POSITIONS        (9.00)      (4.50)      (9.00)      (4.50)      (9.00)      (4.50)</w:t>
      </w:r>
    </w:p>
    <w:p w:rsidR="00DA7C2E" w:rsidRPr="00406163" w:rsidRDefault="00DA7C2E" w:rsidP="00DA7C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A7C2E" w:rsidRDefault="00DA7C2E" w:rsidP="00DA7C2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A7C2E" w:rsidSect="00DA7C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C2E" w:rsidRDefault="00DA7C2E" w:rsidP="00DA542B">
      <w:r>
        <w:separator/>
      </w:r>
    </w:p>
  </w:endnote>
  <w:endnote w:type="continuationSeparator" w:id="0">
    <w:p w:rsidR="00DA7C2E" w:rsidRDefault="00DA7C2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00555D-FC6E-429B-9C09-A6F8C8B43E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C2196C2-F8F3-42F3-A625-F1A1B20D89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6A9B17F-27E6-4360-9A89-65D574DAC94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4EA2B93-9585-49EF-AC5C-4401B01D53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DCB61B-DFD7-4A55-B3E3-9B0E304E7D3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C2E" w:rsidRDefault="00DA7C2E" w:rsidP="00DA542B">
      <w:r>
        <w:separator/>
      </w:r>
    </w:p>
  </w:footnote>
  <w:footnote w:type="continuationSeparator" w:id="0">
    <w:p w:rsidR="00DA7C2E" w:rsidRDefault="00DA7C2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C2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A7C2E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208</Words>
  <Characters>1854</Characters>
  <Application>Microsoft Office Word</Application>
  <DocSecurity>0</DocSecurity>
  <Lines>37</Lines>
  <Paragraphs>36</Paragraphs>
  <ScaleCrop>false</ScaleCrop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92C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