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0277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                        (1.00)      (1.00)      (1.00)      (1.00)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                      1,634,479     525,359   1,634,479     525,359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                       (27.26)      (7.08)     (27.26)      (7.08)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                      1,009,415     332,859   1,009,415     332,859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                        (6.00)      (1.10)      (6.00)      (1.10)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PERSONAL SERVICES                                     78,762      30,762      78,762      30,762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                         2,722,656     888,980   2,722,656     888,980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                      (34.26)      (9.18)     (34.26)      (9.18)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                        1,415,907     794,405   1,415,907     794,405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SPECIAL ITEMS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ETV COVERAGE - LEGISLATIVE &amp;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PUBLIC AFFAIR                                             838,269     838,269     838,269     838,269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TECHNOLOGY INVESTMENT COUNCIL                               98,784      98,784      98,784      98,784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TOTAL SPECIAL ITEMS                                         937,053     937,053     937,053     937,053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TOTAL ADMINISTRATION                                       5,075,616   2,620,438   5,075,616   2,620,438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                       (34.26)      (9.18)     (34.26)      (9.18)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II. STATEWIDE PROGRAMS AND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SERVICES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A. EXECUTIVE BUDGET OFFICE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CLASSIFIED POSITIONS              800,000     800,000     840,442     840,442     840,442     840,442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(12.00)     (12.00)     (14.00)     (14.00)     (14.00)     (14.00)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UNCLASSIFIED POSITIONS            130,000     130,000     245,850     245,850     245,850     245,850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(1.00)      (1.00)      (2.00)      (2.00)      (2.00)      (2.00)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OTHER PERSONAL SERVICES            30,500      30,500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TOTAL PERSONAL SERVICE             960,500     960,500   1,086,292   1,086,292   1,086,292   1,086,292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(13.00)     (13.00)     (16.00)     (16.00)     (16.00)     (16.00)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OTHER OPERATING EXPENSES           142,330     142,330     154,081     154,081     154,081     154,081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EMPLOYER CONTRIB - FIRST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YEAR IMPLEMENTATI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EMPLOYER CONTRIBUTIONS            290,000     290,000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TOTAL FRINGE BENEFITS              290,000     290,000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EXECUTIVE BUDGET OFFICE     1,392,830   1,392,830   1,240,373   1,240,373   1,240,373   1,240,373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(13.00)     (13.00)     (16.00)     (16.00)     (16.00)     (16.00)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93-0002                                              SECTION  93                                                 PAGE 0278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B. HUMAN RESOURCES DIVISION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CLASSIFIED POSITIONS                                    1,495,174   1,295,424   1,495,174   1,295,424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                       (23.00)     (21.00)     (23.00)     (21.00)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NEW POSITIONS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                           120,500     120,500     120,500     120,500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                        (1.00)      (1.00)      (1.00)      (1.00)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                           37,000      37,000      37,000      37,000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                         1,652,674   1,452,924   1,652,674   1,452,924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(24.00)     (22.00)     (24.00)     (22.00)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                        1,021,553     631,553   1,021,553     631,553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HUMAN RESOURCES DIVISION                            2,674,227   2,084,477   2,674,227   2,084,477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                       (24.00)     (22.00)     (24.00)     (22.00)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C. GENERAL SERVICES DIVISION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1. BUSINESS OPERATIONS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CLASSIFIED POSITIONS                                     349,155                 349,155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                        (6.50)                  (6.50)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UNCLASSIFIED POSITIONS                                   315,242                 315,242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                        (3.00)                  (3.00)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TOTAL PERSONAL SERVICE                                    664,397                 664,397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                       (9.50)                  (9.50)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OTHER OPERATING EXPENSES                                  216,815                 216,815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TOTAL BUSINESS OPERATIONS                                  881,212                 881,212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                        (9.50)                  (9.50)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2. FACILITIES MANAGEMENT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CLASSIFIED POSITIONS                                   4,714,884               4,714,884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                      (128.50)                (128.50)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OTHER PERSONAL SERVICES                                   96,070                  96,070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TOTAL PERSONAL SERVICE                                  4,810,954               4,810,954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                      (128.50)                (128.50)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OTHER OPERATING EXPENSES                               14,037,586              14,037,586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SPECIAL ITEMS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CAPITOL COMPLEX RENT                                     719,781     719,781     719,781     719,781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STATE HOUSE MAINTENANCE                                  658,000     658,000     658,000     658,000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MANSION &amp; GROUNDS                                        126,000     126,000     126,000     126,000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93-0003                                              SECTION  93                                                 PAGE 0279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 TOTAL SPECIAL ITEMS                                     1,503,781   1,503,781   1,503,781   1,503,781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PERMANENT IMPROVEMENTS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PERMANENT IMPROVEMENTS                                 3,000,000               3,000,000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TOTAL PERM IMPROVEMENTS                                 3,000,000               3,000,000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TOTAL FACILITIES MANAGEMENT                             23,352,321   1,503,781  23,352,321   1,503,781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                      (128.50)                (128.50)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3. SURPLUS PROPERTY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CLASSIFIED POSITIONS                                     778,835                 778,835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                      (22.70)                 (22.70)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OTHER PERSONAL SERVICES                                  131,500                 131,500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TOTAL PERSONAL SERVICE                                    910,335                 910,335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                       (22.70)                 (22.70)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OTHER OPERATING EXPENSES                                  610,200                 610,200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TOTAL SURPLUS PROPERTY                                   1,520,535               1,520,535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(22.70)                 (22.70)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4. INTRA-STATE MAIL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CLASSIFIED POSITIONS                                     258,454                 258,454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                        (7.30)                  (7.30)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OTHER PERSONAL SERVICES                                  297,111                 297,111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TOTAL PERSONAL SERVICE                                    555,565                 555,565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                        (7.30)                  (7.30)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OTHER OPERATING EXPENSES                                  428,352                 428,352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TOTAL INTRA-STATE MAIL                                     983,917                 983,917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                        (7.30)                  (7.30)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5. PARKING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CLASSIFIED POSITIONS                                     100,644                 100,644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                        (3.00)                  (3.00)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TOTAL PERSONAL SERVICE                                    100,644                 100,644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                        (3.00)                  (3.00)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OTHER OPERATING EXPENSES                                  160,538                 160,538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TOTAL PARKING                                              261,182                 261,182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                        (3.00)                  (3.00)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93-0004                                              SECTION  93                                                 PAGE 0280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6. STATE FLEET MANAGEMENT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CLASSIFIED POSITIONS                                     835,000                 835,000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                       (22.00)                 (22.00)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OTHER PERSONAL SERVICES                                   15,773                  15,773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TOTAL PERSONAL SERVICE                                    850,773                 850,773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                       (22.00)                 (22.00)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OPERATING EXPENSES                               22,485,016              22,485,016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STATE FLEET MANAGEMENT                            23,335,789              23,335,789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(22.00)                 (22.00)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7. STATE BUILDING &amp; PROPERTY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SERVICES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CLASSIFIED POSITIONS                                     275,650                 275,650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                        (4.50)                  (4.50)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TOTAL PERSONAL SERVICE                                    275,650                 275,650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                        (4.50)                  (4.50)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OTHER OPERATING EXPENSES                                  322,360                 322,360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TOTAL STATE BUILDING &amp;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PROPERTY SERVICES                                         598,010                 598,010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                        (4.50)                  (4.50)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TOTAL GENERAL SERVICES DIVISION                          50,932,966   1,503,781  50,932,966   1,503,781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                      (197.50)                (197.50)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D. SC ENTERPRISE INFO SYSTEM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CLASSIFIED POSITIONS                                    4,286,715   4,286,715   4,286,715   4,286,715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                      (78.00)     (78.00)     (78.00)     (78.00)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UNCLASSIFIED POSITIONS                                    218,500     218,500     218,500     218,500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                        (3.00)      (3.00)      (3.00)      (3.00)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OTHER PERSONAL SERVICES                                   345,000     345,000     345,000     345,000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TOTAL PERSONAL SERVICE                                   4,850,215   4,850,215   4,850,215   4,850,215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                       (81.00)     (81.00)     (81.00)     (81.00)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OTHER OPERATING EXPENSES                                13,525,945  12,025,945  13,525,945  12,025,945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SC ENTERPRISE INFO SYSTEM                          18,376,160  16,876,160  18,376,160  16,876,160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                       (81.00)     (81.00)     (81.00)     (81.00)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93-0005                                              SECTION  93                                                 PAGE 0281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E. DIVISION OF INFORMATION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SECURITY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                        1,298,877   1,298,877   1,298,877   1,298,877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                       (14.00)     (14.00)     (14.00)     (14.00)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                           918,500     918,500     918,500     918,500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                        (7.00)      (7.00)      (7.00)      (7.00)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TOTAL PERSONAL SERVICE                                   2,217,377   2,217,377   2,217,377   2,217,377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(21.00)     (21.00)     (21.00)     (21.00)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OTHER OPERATING EXPENSES                                   207,250     207,250     207,250     207,250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SPECIAL ITEMS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ENTERPRISE TECHNOLOGY &amp;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REMEDIATION                                           12,811,366  12,811,366  12,811,366  12,811,366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TOTAL SPECIAL ITEMS                                     12,811,366  12,811,366  12,811,366  12,811,366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TOTAL DIVISION OF INFORMATION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SECURITY                                                15,235,993  15,235,993  15,235,993  15,235,993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(21.00)     (21.00)     (21.00)     (21.00)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F. ENTERPRISE PRIVACY OFFICE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CLASSIFIED POSITIONS                                      202,100     202,100     202,100     202,100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                        (2.00)      (2.00)      (2.00)      (2.00)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UNCLASSIFIED POSITIONS                                    120,000     120,000     120,000     120,000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                        (1.00)      (1.00)      (1.00)      (1.00)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TOTAL PERSONAL SERVICE                                     322,100     322,100     322,100     322,100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                        (3.00)      (3.00)      (3.00)      (3.00)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OTHER OPERATING EXPENSES                                    21,000      21,000      21,000      21,000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TOTAL ENTERPRISE PRIVACY OFFICE                             343,100     343,100     343,100     343,100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                        (3.00)      (3.00)      (3.00)      (3.00)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G. STATE TECHNOLOGY OPERATIONS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CLASSIFIED POSITIONS                                    9,944,616     294,189   9,944,616     294,189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                      (183.23)                (183.23)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UNCLASSIFIED POSITIONS                                    596,000                 596,000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                        (5.00)                  (5.00)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OTHER PERSONAL SERVICES                                   401,200                 401,200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TOTAL PERSONAL SERVICE                                  10,941,816     294,189  10,941,816     294,189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                      (188.23)                (188.23)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93-0006                                              SECTION  93                                                 PAGE 0282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OTHER OPERATING EXPENSES                                25,231,012     123,011  25,231,012     123,011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SPECIAL ITEMS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SERVICE CONTRACT 800 MHZ                                1,238,247   1,238,247   1,238,247   1,238,247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K-12 SCHOOL TECHNOLOGY                                 24,450,000              24,450,000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EMERGENCY COMMUNICATIONS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BACKBONE                                                 434,244     434,244     434,244     434,244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TOTAL SPECIAL ITEMS                                     26,122,491   1,672,491  26,122,491   1,672,491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TOTAL STATE TECHNOLOGY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OPERATIONS                                              62,295,319   2,089,691  62,295,319   2,089,691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(188.23)                (188.23)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TOTAL STATEWIDE PROGRAMS AND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SERVICES                          1,392,830   1,392,830 151,098,138  39,373,575 151,098,138  39,373,575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(13.00)     (13.00)    (530.73)    (143.00)    (530.73)    (143.00)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III. EXECUTIVE POLICY AND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PROGRAMS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A. DIVISION DIRECTOR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1. SUPPORT SERVICES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CLASSIFIED POSITIONS                                     366,774     366,774     366,774     366,774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                       (19.50)     (19.50)     (19.50)     (19.50)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UNCLASSIFIED POSITIONS                                    89,316      89,316      89,316      89,316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                        (2.00)      (2.00)      (2.00)      (2.00)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TOTAL PERSONAL SERVICE                                    456,090     456,090     456,090     456,090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                       (21.50)     (21.50)     (21.50)     (21.50)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OTHER OPERATING EXPENSES                                  159,635     159,635     159,635     159,635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TOTAL SUPPORT SERVICES                                     615,725     615,725     615,725     615,725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                       (21.50)     (21.50)     (21.50)     (21.50)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DIVISION DIRECTOR                                     615,725     615,725     615,725     615,725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                       (21.50)     (21.50)     (21.50)     (21.50)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B. CHILDREN'S SERVICES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1. GUARDIAN AD LITEM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CLASSIFIED POSITIONS                                   1,165,094     861,070   1,165,094     861,070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                       (23.00)     (11.50)     (23.00)     (11.50)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NEW POSITIONS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93-0007                                              SECTION  93                                                 PAGE 0283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1      HUMAN SERVICES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</w:t>
      </w:r>
    </w:p>
    <w:p w:rsidR="00B75B01" w:rsidRDefault="00B75B01" w:rsidP="00B75B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3      COORDINATOR I                                                 1           1     680,000     680,000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                        (1.00)      (1.00)     (21.00)     (21.00)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UNCLASSIFIED POSITIONS                                    23,883      23,883      23,883      23,883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                        (1.00)       (.50)      (1.00)       (.50)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OTHER PERSONAL SERVICES                                1,574,137     204,340   1,574,137     204,340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TOTAL PERSONAL SERVICE                                  2,763,115   1,089,294   3,443,114   1,769,293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(25.00)     (13.00)     (45.00)     (33.00)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OTHER OPERATING EXPENSES                                1,320,170     805,170   1,320,170     805,170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GUARDIAN AD LITEM                                  4,083,285   1,894,464   4,763,284   2,574,463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(25.00)     (13.00)     (45.00)     (33.00)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2. CHILDREN'S AFFAIRS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UNCLASSIFIED POSITIONS                                    37,619      37,619      37,619      37,619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 (1.00)      (1.00)      (1.00)      (1.00)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TOTAL PERSONAL SERVICE                                     37,619      37,619      37,619      37,619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                        (1.00)      (1.00)      (1.00)      (1.00)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OTHER OPERATING EXPENSES                                       90          90          90          90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SPECIAL ITEMS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CHILDREN'S CASE RESOLUTION                                 4,054       4,054       4,054       4,054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CHILDREN'S TRUST FUND                                    100,000     100,000     100,000     100,000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TOTAL SPECIAL ITEMS                                       104,054     104,054     104,054     104,054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TOTAL CHILDREN'S AFFAIRS                                   141,763     141,763     141,763     141,763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                        (1.00)      (1.00)      (1.00)      (1.00)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3. FOSTER CARE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CLASSIFIED POSITIONS                                     784,533     221,095     784,533     221,095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                       (14.00)      (6.15)     (14.00)      (6.15)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UNCLASSIFIED POSITIONS                                    70,818      34,488      70,818      34,488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                        (1.00)       (.50)      (1.00)       (.50)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OTHER PERSONAL SERVICES                                   70,876       8,911      70,876       8,911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TOTAL PERSONAL SERVICE                                    926,227     264,494     926,227     264,494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                       (15.00)      (6.65)     (15.00)      (6.65)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OTHER OPERATING EXPENSES                                  317,766      49,924     317,766      49,924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TOTAL FOSTER CARE                                        1,243,993     314,418   1,243,993     314,418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                       (15.00)      (6.65)     (15.00)      (6.65)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75B01" w:rsidRDefault="00B75B01" w:rsidP="00B75B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93-0008                                              SECTION  93                                                 PAGE 0284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4. CONTINUUM OF CARE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CLASSIFIED POSITIONS                                   2,365,841     975,841   2,365,841     975,841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                       (53.56)     (24.31)     (53.56)     (24.31)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NEW POSITIONS</w:t>
      </w:r>
    </w:p>
    <w:p w:rsidR="00B75B01" w:rsidRDefault="00B75B01" w:rsidP="00B75B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6      HUMAN SERVICES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</w:t>
      </w:r>
    </w:p>
    <w:p w:rsidR="00B75B01" w:rsidRDefault="00B75B01" w:rsidP="00B75B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  COORDINATOR I                                           912,036                 912,036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(16.00)                 (16.00)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UNCLASSIFIED POSITIONS                                    73,952      73,952      73,952      73,952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                       (1.00)      (1.00)      (1.00)      (1.00)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OTHER PERSONAL SERVICES                                  580,000                 580,000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TOTAL PERSONAL SERVICE                                  3,931,829   1,049,793   3,931,829   1,049,793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                       (70.56)     (25.31)     (70.56)     (25.31)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OTHER OPERATING EXPENSES                                1,549,786     144,890   1,549,786     144,890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CASE SERVICES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CASE SERVICES                                            615,666     142,885     615,666     142,885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TOTAL CASE SRVC/PUB ASST                                  615,666     142,885     615,666     142,885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TOTAL CONTINUUM OF CARE                                  6,097,281   1,337,568   6,097,281   1,337,568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                       (70.56)     (25.31)     (70.56)     (25.31)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CHILDREN'S SERVICES                                11,566,322   3,688,213  12,246,321   4,368,212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                     (111.56)     (45.96)    (131.56)     (65.96)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C. CONSTITUENT SERVICES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1. VICTIM'S ASSISTANCE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CLASSIFIED POSITIONS                                   1,342,130               1,342,130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                       (27.68)                 (27.68)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UNCLASSIFIED POSITIONS                                    76,042                  76,042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                        (1.00)                  (1.00)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OTHER PERSONAL SERVICES                                  563,674                 563,674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TOTAL PERSONAL SERVICE                                  1,981,846               1,981,846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                       (28.68)                 (28.68)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OTHER OPERATING EXPENSES                               13,133,376              13,133,376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SPECIAL ITEMS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VICTIM'S RIGHTS                                          120,000     120,000     120,000     120,000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TOTAL SPECIAL ITEMS                                       120,000     120,000     120,000     120,000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DISTRIBUTION TO SUBDIVISIONS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93-0009                                              SECTION  93                                                 PAGE 0285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ALLOC CNTY-RESTRICTED                                    650,000                 650,000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ALLOC OTHER STATE AGENCIES                               367,479                 367,479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ALLOC OTHER ENTITIES                                     158,000                 158,000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TOTAL DIST SUBDIVISIONS                                 1,175,479               1,175,479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TOTAL VICTIM'S ASSISTANCE                               16,410,701     120,000  16,410,701     120,000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                       (28.68)                 (28.68)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2. VETERANS' AFFAIRS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A. VETERANS' AFFAIRS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CLASSIFIED POSITIONS                                    387,844     387,844     387,844     387,844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(12.95)     (12.95)     (12.95)     (12.95)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NEW POSITIONS</w:t>
      </w:r>
    </w:p>
    <w:p w:rsidR="00B75B01" w:rsidRDefault="00B75B01" w:rsidP="00B75B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14       ADMINISTRATIVE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</w:t>
      </w:r>
    </w:p>
    <w:p w:rsidR="00B75B01" w:rsidRDefault="00B75B01" w:rsidP="00B75B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16       SPECIALIST I                                            70,050      70,050      70,050      70,050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 (3.00)      (3.00)      (3.00)      (3.00)</w:t>
      </w:r>
    </w:p>
    <w:p w:rsidR="00B75B01" w:rsidRDefault="00B75B01" w:rsidP="00B75B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18       PROGRAM COORDINATOR I                                   40,000      40,000      40,000      40,000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                        (1.00)      (1.00)      (1.00)      (1.00)</w:t>
      </w:r>
    </w:p>
    <w:p w:rsidR="00B75B01" w:rsidRDefault="00B75B01" w:rsidP="00B75B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20       FIELD SPECIALIST                                        46,169      46,169      46,169      46,169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                        (1.00)      (1.00)      (1.00)      (1.00)</w:t>
      </w:r>
    </w:p>
    <w:p w:rsidR="00B75B01" w:rsidRDefault="00B75B01" w:rsidP="00B75B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22       PROGRAM DIRECTOR                                        50,000      50,000      50,000      50,000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                       (1.00)      (1.00)      (1.00)      (1.00)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UNCLASSIFIED POSITIONS                                   52,736      52,736      52,736      52,736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TOTAL PERSONAL SERVICE                                   646,799     646,799     646,799     646,799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                       (18.95)     (18.95)     (18.95)     (18.95)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OTHER OPERATING EXPENSES                                  15,090      15,090      15,090      15,090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SPECIAL ITEMS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POW COMMISSION                                            2,080       2,080       2,080       2,080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VETERANS COUNSELING                                      65,279      65,279      65,279      65,279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TOTAL SPECIAL ITEMS                                       67,359      67,359      67,359      67,359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CASE SERVICES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CASE SERVICES                                           550,000                 550,000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TOTAL CASE SRVC/PUB ASST                                 550,000                 550,000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TOTAL VETERANS' AFFAIRS                                 1,279,248     729,248   1,279,248     729,248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                       (18.95)     (18.95)     (18.95)     (18.95)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B. VETERANS' CEMETERY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CLASSIFIED POSITIONS                                    251,742     251,742     236,742     236,742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                        (8.13)      (8.13)      (8.13)      (8.13)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93-0010                                              SECTION  93                                                 PAGE 0286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  TOTAL PERSONAL SERVICE                                   251,742     251,742     236,742     236,742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                        (8.13)      (8.13)      (8.13)      (8.13)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OTHER OPERATING EXPENSES                                 365,500     120,500     305,500      60,500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TOTAL VETERANS' CEMETARY                                  617,242     372,242     542,242     297,242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                        (8.13)      (8.13)      (8.13)      (8.13)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TOTAL VETERANS' AFFAIRS                                  1,896,490   1,101,490   1,821,490   1,026,490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                       (27.08)     (27.08)     (27.08)     (27.08)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3. OMBUDSMAN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PERSONAL SERVICES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CLASSIFIED POSITIONS                                     272,723     133,100     272,723     133,100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 (6.26)      (2.76)      (6.26)      (2.76)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UNCLASSIFIED POSITIONS                                   123,694      56,100     123,694      56,100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                        (2.50)      (1.50)      (2.50)      (1.50)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OTHER PERSONAL SERVICES                                   18,720                  18,720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TOTAL PERSONAL SERVICE                                    415,137     189,200     415,137     189,200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 (8.76)      (4.26)      (8.76)      (4.26)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OTHER OPERATING EXPENSES                                  106,560      19,629     106,560      19,629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TOTAL OMBUDSMAN                                            521,697     208,829     521,697     208,829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                        (8.76)      (4.26)      (8.76)      (4.26)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4. DEVELOPMENTAL DISABILITIES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CLASSIFIED POSITIONS                                     224,505      36,556     224,505      36,556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                        (5.75)      (1.26)      (5.75)      (1.26)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UNCLASSIFIED POSITIONS                                    67,053                  67,053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                        (1.00)                  (1.00)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OTHER PERSONAL SERVICES                                    4,500                   4,500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TOTAL PERSONAL SERVICE                                    296,058      36,556     296,058      36,556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                       (6.75)      (1.26)      (6.75)      (1.26)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OTHER OPERATING EXPENSES                                   92,342      15,342      92,342      15,342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DISTRIBUTION TO SUBDIVISIONS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ALLOC MUN-RESTRICTED                                      60,000                  60,000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ALLOC SCHOOL DIST                                        300,000                 300,000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ALLOC OTHER STATE AGENCIES                               400,000                 400,000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ALLOC OTHER ENTITIES                                     890,000                 890,000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TOTAL DIST SUBDIVISIONS                                 1,650,000               1,650,000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TOTAL DEVELOPMENTAL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DISABILITIES                                            2,038,400      51,898   2,038,400      51,898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                        (6.75)      (1.26)      (6.75)      (1.26)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93-0011                                              SECTION  93                                                 PAGE 0287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5. SMALL &amp; MINORITY BUSINESS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CLASSIFIED POSITIONS                                      45,702      45,702      73,702      73,702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                        (1.50)      (1.50)      (1.50)      (1.50)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UNCLASSIFIED POSITIONS                                    42,611      42,611      42,611      42,611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                         (.50)       (.50)       (.50)       (.50)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TOTAL PERSONAL SERVICE                                     88,313      88,313     116,313     116,313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                        (2.00)      (2.00)      (2.00)      (2.00)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OTHER OPERATING EXPENSES                                   13,061      13,061      20,061      20,061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TOTAL SMALL &amp; MINORITY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BUSINESS                                                  101,374     101,374     136,374     136,374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 (2.00)      (2.00)      (2.00)      (2.00)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6. ECONOMIC OPPORTUNITY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PERSONAL SERVICE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CLASSIFIED POSITIONS                                     674,718                 674,718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(15.30)                 (15.30)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UNCLASSIFIED POSITIONS                                    44,423                  44,423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                        (2.00)                  (2.00)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OTHER PERSONAL SERVICES                                  476,088                 476,088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TOTAL PERSONAL SERVICE                                  1,195,229               1,195,229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                       (17.30)                 (17.30)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OTHER OPERATING EXPENSES                                3,459,528               3,459,528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DISTRIBUTION TO SUBDIVISIONS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ALLOC OTHER ENTITIES                                  64,777,661              64,777,661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TOTAL DIST SUBDIVISIONS                                64,777,661              64,777,661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TOTAL ECONOMIC OPPORTUNITY                              69,432,418              69,432,418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                       (17.30)                 (17.30)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TOTAL CONSTITUENT SERVICES                               90,401,080   1,583,591  90,361,080   1,543,591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                       (90.57)     (34.60)     (90.57)     (34.60)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TOTAL EXECUTIVE POLICY AND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PROGRAMS                                                102,583,127   5,887,529 103,223,126   6,527,528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                      (223.63)    (102.06)    (243.63)    (122.06)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IV. EMPLOYEE BENEFITS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C. STATE EMPLOYER CONTRIBUTIONS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EMPLOYER CONTRIBUTIONS                                  16,263,819   5,276,324  16,577,969   5,590,474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Default="00B75B01" w:rsidP="00B75B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93-0012                                              SECTION  93                                                 PAGE 0288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FRINGE BENEFITS                                    16,263,819   5,276,324  16,577,969   5,590,474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EMPLOYEE BENEFITS                                   16,263,819   5,276,324  16,577,969   5,590,474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DEPARTMENT OF ADMINISTRATION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FUNDS AVAILABLE              1,392,830   1,392,830 275,020,700  53,157,866 275,974,849  54,112,015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AUTHORIZED FTE POSITIONS       (13.00)     (13.00)    (788.62)    (254.24)    (808.62)    (274.24)</w:t>
      </w:r>
    </w:p>
    <w:p w:rsidR="00B75B01" w:rsidRPr="00406163" w:rsidRDefault="00B75B01" w:rsidP="00B75B0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75B01" w:rsidRDefault="00B75B01" w:rsidP="00B75B0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75B01" w:rsidSect="00B75B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B01" w:rsidRDefault="00B75B01" w:rsidP="00DA542B">
      <w:r>
        <w:separator/>
      </w:r>
    </w:p>
  </w:endnote>
  <w:endnote w:type="continuationSeparator" w:id="0">
    <w:p w:rsidR="00B75B01" w:rsidRDefault="00B75B0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0AEA6E-73D0-47FC-B66F-A8BF86CD6D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B0CC836-B6E8-4A45-841A-EE8B037B0E49}"/>
    <w:embedItalic r:id="rId3" w:fontKey="{A0E34AE5-B4F7-45CC-A503-0CA38A711B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36FF20-6BB3-4FCE-AA8C-6BF50A4E635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0BF260B-18D1-431F-B1BE-C6EF5CA2730B}"/>
    <w:embedItalic r:id="rId6" w:fontKey="{6F2FBAFB-AB8B-4EA4-8646-573083318B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548EC36-C8DE-4D21-8CF0-0C214A1ABC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B01" w:rsidRDefault="00B75B01" w:rsidP="00DA542B">
      <w:r>
        <w:separator/>
      </w:r>
    </w:p>
  </w:footnote>
  <w:footnote w:type="continuationSeparator" w:id="0">
    <w:p w:rsidR="00B75B01" w:rsidRDefault="00B75B0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B0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5B01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12</Pages>
  <Words>2822</Words>
  <Characters>26260</Characters>
  <Application>Microsoft Office Word</Application>
  <DocSecurity>0</DocSecurity>
  <Lines>623</Lines>
  <Paragraphs>594</Paragraphs>
  <ScaleCrop>false</ScaleCrop>
  <LinksUpToDate>false</LinksUpToDate>
  <CharactersWithSpaces>57112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93 -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