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947" w:rsidRPr="00406163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0297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STATE TREASURER                     92,007      92,007      92,007      92,007      92,007      92,007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 64,825      64,825      66,122      66,122      66,122      66,122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B12947" w:rsidRPr="00406163" w:rsidRDefault="00B12947" w:rsidP="00B12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PERSONAL SERVICE              156,832     156,832     158,129     158,129     158,129     158,129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OTHER OPERATING EXPENSES             14,115      14,115      14,115      14,115      14,115      14,115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ADMINISTRATION                 170,947     170,947     172,244     172,244     172,244     172,244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(3.00)      (3.00)      (3.00)      (3.00)      (3.00)      (3.00)</w:t>
      </w:r>
    </w:p>
    <w:p w:rsidR="00B12947" w:rsidRPr="00406163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II. PROGRAMS AND SERVICES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PERSONAL SERVICE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CLASSIFIED POSITIONS             3,326,271     978,052   3,392,796     997,613   3,392,796     997,613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(64.00)     (34.00)     (64.00)     (34.00)     (64.00)     (34.00)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UNCLASSIFIED POSITIONS             217,000                 221,340                 221,340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(3.00)                  (3.00)                  (3.00)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OTHER PERSONAL SERVICES             75,000                  75,000                  75,000</w:t>
      </w:r>
    </w:p>
    <w:p w:rsidR="00B12947" w:rsidRPr="00406163" w:rsidRDefault="00B12947" w:rsidP="00B12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TOTAL PERSONAL SERVICE            3,618,271     978,052   3,689,136     997,613   3,689,136     997,613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(67.00)     (34.00)     (67.00)     (34.00)     (67.00)     (34.00)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OTHER OPERATING EXPENSES          2,717,680      52,641   2,717,680      52,641   2,717,680      52,641</w:t>
      </w:r>
    </w:p>
    <w:p w:rsidR="00B12947" w:rsidRPr="00406163" w:rsidRDefault="00B12947" w:rsidP="00B12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PROGRAMS AND SERVICES        6,335,951   1,030,693   6,406,816   1,050,254   6,406,816   1,050,254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(67.00)     (34.00)     (67.00)     (34.00)     (67.00)     (34.00)</w:t>
      </w:r>
    </w:p>
    <w:p w:rsidR="00B12947" w:rsidRPr="00406163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III. SPECIAL ITEMS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DEPARTMENT OF REVENUE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IDENTITY THEFT REIMBU              200,000     200,000                             200,000     200,000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GREENVILLE TC - UNIVERSITY CNTR                             594,390     594,390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UNIVERSITY CENTER OF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GREENVILLE - OPERATION                                   1,084,899   1,084,899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ACADEMIC ENDOWMENT                                          160,592     160,592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EPSCOR                                                      161,314     161,314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AFRICAN AMERICAN LOAN PROGRAM                               119,300     119,300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PERFORMANCE FUNDING                                       1,397,520   1,397,520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EEDA                                                      1,180,576   1,180,576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GEAR UP                                                     177,201     177,201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NATIONAL GUARD CAP                                           89,968      89,968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</w:p>
    <w:p w:rsidR="00B12947" w:rsidRDefault="00B12947" w:rsidP="00B1294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12947" w:rsidRPr="00406163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98-0002                                              SECTION  98                                                 PAGE 0298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LIFE SCHOLARSHIPS                                        24,329,882  24,329,882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PALMETTO FELLOWS SCHOLARSHIPS                             8,439,310   8,439,310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HOPE SCHOLARSHIPS                                           231,727     231,727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SREB CONTRACT PROGRAM AND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ASSESSMENTS                                              3,667,610   3,667,610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SREB ARTS PROGRAM                                             7,177       7,177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EDUCATIONAL ENDOWMENT                                    24,000,000  24,000,000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NEED BASED GRANTS                                           179,178     179,178</w:t>
      </w:r>
    </w:p>
    <w:p w:rsidR="00B12947" w:rsidRPr="00406163" w:rsidRDefault="00B12947" w:rsidP="00B12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TOTAL SPECIAL ITEMS                  200,000     200,000  65,820,644  65,820,644     200,000     200,000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SPECIAL ITEMS                6,535,951   1,230,693  72,227,460  66,870,898   6,606,816   1,250,254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(67.00)     (34.00)     (67.00)     (34.00)     (67.00)     (34.00)</w:t>
      </w:r>
    </w:p>
    <w:p w:rsidR="00B12947" w:rsidRPr="00406163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IV. EMPLOYEE BENEFITS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C. STATE EMPLOYER CONTRIBUTIONS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EMPLOYER CONTRIBUTIONS           1,263,670     412,462   1,305,789     433,344   1,305,789     433,344</w:t>
      </w:r>
    </w:p>
    <w:p w:rsidR="00B12947" w:rsidRPr="00406163" w:rsidRDefault="00B12947" w:rsidP="00B129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TOTAL FRINGE BENEFITS             1,263,670     412,462   1,305,789     433,344   1,305,789     433,344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TOTAL EMPLOYEE BENEFITS            1,263,670     412,462   1,305,789     433,344   1,305,789     433,344</w:t>
      </w:r>
    </w:p>
    <w:p w:rsidR="00B12947" w:rsidRPr="00406163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STATE TREASURER'S OFFICE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TOTAL FUNDS AVAILABLE              7,970,568   1,814,102  73,705,493  67,476,486   8,084,849   1,855,842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AUTHORIZED FTE POSITIONS       (70.00)     (37.00)     (70.00)     (37.00)     (70.00)     (37.00)</w:t>
      </w:r>
    </w:p>
    <w:p w:rsidR="00B12947" w:rsidRPr="00406163" w:rsidRDefault="00B12947" w:rsidP="00B12947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12947" w:rsidRDefault="00B12947" w:rsidP="00B1294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12947" w:rsidSect="00B1294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947" w:rsidRDefault="00B12947" w:rsidP="00DA542B">
      <w:r>
        <w:separator/>
      </w:r>
    </w:p>
  </w:endnote>
  <w:endnote w:type="continuationSeparator" w:id="0">
    <w:p w:rsidR="00B12947" w:rsidRDefault="00B1294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D0D973-0ADD-4FBD-BC20-738F24F5EB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F091EF7-93B3-4635-95A7-A6A4E2DB16A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3CA3FDD-C713-4133-9355-7C2284D5DDB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2F97B62-E5E7-42A1-B33A-BC760361FE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FDB69A-45CE-41A2-988D-5362B50EA92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947" w:rsidRDefault="00B12947" w:rsidP="00DA542B">
      <w:r>
        <w:separator/>
      </w:r>
    </w:p>
  </w:footnote>
  <w:footnote w:type="continuationSeparator" w:id="0">
    <w:p w:rsidR="00B12947" w:rsidRDefault="00B1294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94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1294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467</Words>
  <Characters>4035</Characters>
  <Application>Microsoft Office Word</Application>
  <DocSecurity>0</DocSecurity>
  <Lines>87</Lines>
  <Paragraphs>83</Paragraphs>
  <ScaleCrop>false</ScaleCrop>
  <LinksUpToDate>false</LinksUpToDate>
  <CharactersWithSpaces>7910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98 - House Amended - South Carolina Legislature Online</dc:title>
  <dc:subject/>
  <dc:creator/>
  <cp:keywords/>
  <dc:description/>
  <cp:lastModifiedBy/>
  <cp:revision>1</cp:revision>
  <dcterms:created xsi:type="dcterms:W3CDTF">2015-05-29T14:04:00Z</dcterms:created>
  <dcterms:modified xsi:type="dcterms:W3CDTF">2015-05-29T14:04:00Z</dcterms:modified>
</cp:coreProperties>
</file>