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0323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STATEWIDE EMPLOYEE BENEFITS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STATE EMPLOYER CONTRIBUTIONS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UNEMPLOYMENT COMP INS                 1,895       1,895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STATE RETIREMENT-MILITARY &amp;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NON-MEMBER SRV                      77,014      77,014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RETIREMENT SPPL-STATE EMP           623,357     623,357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RETIREMENT SUPPLEMENT-PUBLIC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SCHOOL EMP                         980,600     980,600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RETIREMENT-POLICE INSURANCE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AND ANNUITY FUND                    11,041      11,041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RETIREMENT SPPL-POL OFF              53,178      53,178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PENSIONS-RET NATL GUARD           4,590,798   4,590,798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FRINGE BENEFITS              6,337,883   6,337,883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TOTAL STATE EMPLOYER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CONTRIBUTIONS                     6,337,883   6,337,883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II. STATE EMPLOYEE BENEFITS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B. BASE PAY INCREASE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PERSONAL SERVICE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EMPLOYEE PAY PLAN              31,981,430  31,981,430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TOTAL PERSONAL SERVICE          31,981,430  31,981,430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BASE PAY INCREASE          31,981,430  31,981,430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C. RATE INCREASES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HEALTH INSURANCE - EMPLOYER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CONTRIBUTIONS                  57,174,000  57,174,000  36,225,721  36,225,721  36,225,721  36,225,721  36,225,721  36,225,721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OPEB TRUST FUND PAYMENT          2,375,300   2,375,300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TOTAL FRINGE BENEFITS            59,549,300  59,549,300  36,225,721  36,225,721  36,225,721  36,225,721  36,225,721  36,225,721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RATE INCREASE               59,549,300  59,549,300  36,225,721  36,225,721  36,225,721  36,225,721  36,225,721  36,225,721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STATE EMPLOYEE BENEFITS     91,530,730  91,530,730  36,225,721  36,225,721  36,225,721  36,225,721  36,225,721  36,225,721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STATEWIDE EMPLOYEE BENEFITS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TOTAL FUNDS AVAILABLE             97,868,613  97,868,613  36,225,721  36,225,721  36,225,721  36,225,721  36,225,721  36,225,721</w:t>
      </w:r>
    </w:p>
    <w:p w:rsidR="00DC3101" w:rsidRPr="00A95CDA" w:rsidRDefault="00DC3101" w:rsidP="00DC31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C3101" w:rsidRDefault="00DC3101" w:rsidP="00DC310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C3101" w:rsidSect="00DC31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101" w:rsidRDefault="00DC3101" w:rsidP="00DA542B">
      <w:r>
        <w:separator/>
      </w:r>
    </w:p>
  </w:endnote>
  <w:endnote w:type="continuationSeparator" w:id="0">
    <w:p w:rsidR="00DC3101" w:rsidRDefault="00DC310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42BF28-5D5E-4058-A557-75818A3927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7C5CD1E-EA18-4E84-8283-49939F2893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41F049A-1B7B-4F92-87C7-98B4EDFAAD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ADCD62D-5E91-4631-9F9E-8A33D9F84E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CA3A63-E40E-41D5-959B-11D79AB5DCF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101" w:rsidRDefault="00DC3101" w:rsidP="00DA542B">
      <w:r>
        <w:separator/>
      </w:r>
    </w:p>
  </w:footnote>
  <w:footnote w:type="continuationSeparator" w:id="0">
    <w:p w:rsidR="00DC3101" w:rsidRDefault="00DC310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10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C3101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246</Words>
  <Characters>2582</Characters>
  <Application>Microsoft Office Word</Application>
  <DocSecurity>0</DocSecurity>
  <Lines>49</Lines>
  <Paragraphs>48</Paragraphs>
  <ScaleCrop>false</ScaleCrop>
  <LinksUpToDate>false</LinksUpToDate>
  <CharactersWithSpaces>4127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106 -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