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0044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 EDUCATION &amp; GENERAL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UNRESTRICTED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PRESIDENT                         188,000     188,000     188,000     188,000     188,000     188,000     188,000     188,000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22,187,047   1,406,255  22,187,047   1,406,255  22,187,047   1,406,255  23,257,047   1,406,255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(609.90)     (55.83)    (609.90)     (55.83)    (609.90)     (55.83)    (609.90)     (55.83)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NEW POSITIONS</w:t>
      </w:r>
    </w:p>
    <w:p w:rsidR="0010375B" w:rsidRDefault="0010375B" w:rsidP="001037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9     ACCOUNTANT/FISCAL ANALYST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</w:t>
      </w:r>
    </w:p>
    <w:p w:rsidR="0010375B" w:rsidRDefault="0010375B" w:rsidP="001037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11     II                                                                                                        35,000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                                                 (1.00)</w:t>
      </w:r>
    </w:p>
    <w:p w:rsidR="0010375B" w:rsidRDefault="0010375B" w:rsidP="001037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13     ADMINISTRATIVE COORDINATOR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</w:t>
      </w:r>
    </w:p>
    <w:p w:rsidR="0010375B" w:rsidRDefault="0010375B" w:rsidP="001037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15     I                                                                                                         36,000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                                                                        (1.00)</w:t>
      </w:r>
    </w:p>
    <w:p w:rsidR="0010375B" w:rsidRDefault="0010375B" w:rsidP="001037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17     APPLICATIONS ANALYST II                                                                                   60,000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                                                                        (1.00)</w:t>
      </w:r>
    </w:p>
    <w:p w:rsidR="0010375B" w:rsidRDefault="0010375B" w:rsidP="001037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19     BUILDING/GROUNDS SPEC II                                                                                  92,000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                                                                        (4.00)</w:t>
      </w:r>
    </w:p>
    <w:p w:rsidR="0010375B" w:rsidRDefault="0010375B" w:rsidP="001037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21     LAW ENFORCEMENT OFFICER I                                                                                 80,000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                                                                        (2.00)</w:t>
      </w:r>
    </w:p>
    <w:p w:rsidR="0010375B" w:rsidRDefault="0010375B" w:rsidP="001037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23     PROGRAM ASSISTANT                                                                                        108,000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                                                                        (3.00)</w:t>
      </w:r>
    </w:p>
    <w:p w:rsidR="0010375B" w:rsidRDefault="0010375B" w:rsidP="001037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25     PROGRAM COORDINATOR II                                                                                    88,000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                                                                        (2.00)</w:t>
      </w:r>
    </w:p>
    <w:p w:rsidR="0010375B" w:rsidRDefault="0010375B" w:rsidP="001037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27     SECURITY SPECIALIST III                                                                                   50,000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                                                                        (2.00)</w:t>
      </w:r>
    </w:p>
    <w:p w:rsidR="0010375B" w:rsidRDefault="0010375B" w:rsidP="001037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29     STUDENT SERVICES MANAGER I                                                                                45,000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                                                                        (1.00)</w:t>
      </w:r>
    </w:p>
    <w:p w:rsidR="0010375B" w:rsidRDefault="0010375B" w:rsidP="0010375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31     TRADES SPECIALIST IV                                                                                      36,000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                                                                        (1.00)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UNCLASSIFIED POSITIONS         33,878,747   5,520,175  33,878,747   5,520,175  33,878,747   5,520,175  33,878,747   5,520,175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(512.56)    (130.91)    (512.56)    (130.91)    (512.56)    (130.91)    (512.56)    (130.91)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OTHER PERSONAL SERVICES        12,000,000              12,000,000              12,000,000              17,400,000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TOTAL PERSONAL SERVICE          68,253,794   7,114,430  68,253,794   7,114,430  68,253,794   7,114,430  75,353,794   7,114,430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(1123.46)    (187.74)   (1123.46)    (187.74)   (1123.46)    (187.74)   (1141.46)    (187.74)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OTHER OPERATING EXPENSES        40,227,452     227,452  40,227,452     227,452  40,727,452     727,452  41,677,452   1,677,452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SPECIAL ITEMS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</w:p>
    <w:p w:rsidR="0010375B" w:rsidRDefault="0010375B" w:rsidP="0010375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0045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SCHOLARSHIPS                   10,000,000              10,000,000              10,000,000              10,000,000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TOTAL SPECIAL ITEMS             10,000,000              10,000,000              10,000,000              10,000,000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TOTAL UNRESTRICTED              118,481,246   7,341,882 118,481,246   7,341,882 118,981,246   7,841,882 127,031,246   8,791,882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(1123.46)    (187.74)   (1123.46)    (187.74)   (1123.46)    (187.74)   (1141.46)    (187.74)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B.  RESTRICTED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PERSONAL SERVICE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CLASSIFIED POSITIONS              248,500                 248,500                 248,500                 248,500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(3.50)                  (3.50)                  (3.50)                  (3.50)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UNCLASSIFIED POSITIONS             80,585                  80,585                  80,585                  80,585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(7.12)                  (7.12)                  (7.12)                  (7.12)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OTHER PERSONAL SERVICES         1,242,869               1,242,869               1,242,869               1,242,869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TOTAL PERSONAL SERVICE           1,571,954               1,571,954               1,571,954               1,571,954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(10.62)                 (10.62)                 (10.62)                 (10.62)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OTHER OPERATING EXPENSES         6,508,519               6,508,519               6,508,519               6,508,519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SPECIAL ITEMS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SCHOLARSHIPS                   27,740,000              27,740,000              27,740,000              28,240,000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TOTAL SPECIAL ITEMS             27,740,000              27,740,000              27,740,000              28,240,000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RESTRICTED                 35,820,473              35,820,473              35,820,473              36,320,473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(10.62)                 (10.62)                 (10.62)                 (10.62)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EDUCATION &amp; GENERAL        154,301,719   7,341,882 154,301,719   7,341,882 154,801,719   7,841,882 163,351,719   8,791,882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(1134.08)    (187.74)   (1134.08)    (187.74)   (1134.08)    (187.74)   (1152.08)    (187.74)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II.  AUXILIARY ENTERPRISES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PERSONAL SERVICE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CLASSIFIED POSITIONS               830,653                 830,653                 830,653                 830,653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(22.00)                 (22.00)                 (22.00)                 (22.00)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OTHER PERSONAL SERVICES          2,530,000               2,530,000               2,530,000               2,530,000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TOTAL PERSONAL SERVICE            3,360,653               3,360,653               3,360,653               3,360,653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(22.00)                 (22.00)                 (22.00)                 (22.00)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OTHER OPERATING EXPENSES          8,489,347               8,489,347               8,489,347               9,789,347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AUXILIARY ENTERPRISES       11,850,000              11,850,000              11,850,000              13,150,000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(22.00)                 (22.00)                 (22.00)                 (22.00)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III.  EMPLOYEE BENEFITS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C. STATE EMPLOYER CONTRIBUTIONS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EMPLOYER CONTRIBUTIONS          24,602,518   2,001,312  24,881,722   2,280,516  24,881,722   2,280,516  27,269,722   2,280,516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</w:p>
    <w:p w:rsidR="0010375B" w:rsidRDefault="0010375B" w:rsidP="0010375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16-0003                                              SECTION  16                                                 PAGE 0046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FRINGE BENEFITS            24,602,518   2,001,312  24,881,722   2,280,516  24,881,722   2,280,516  27,269,722   2,280,516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EMPLOYEE BENEFITS           24,602,518   2,001,312  24,881,722   2,280,516  24,881,722   2,280,516  27,269,722   2,280,516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COASTAL CAROLINA UNIVERSITY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FUNDS AVAILABLE            190,754,237   9,343,194 191,033,441   9,622,398 191,533,441  10,122,398 203,771,441  11,072,398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AUTHORIZED FTE POSITIONS     (1156.08)    (187.74)   (1156.08)    (187.74)   (1156.08)    (187.74)   (1174.08)    (187.74)</w:t>
      </w:r>
    </w:p>
    <w:p w:rsidR="0010375B" w:rsidRPr="00A95CDA" w:rsidRDefault="0010375B" w:rsidP="001037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0375B" w:rsidRDefault="0010375B" w:rsidP="0010375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0375B" w:rsidSect="0010375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75B" w:rsidRDefault="0010375B" w:rsidP="00DA542B">
      <w:r>
        <w:separator/>
      </w:r>
    </w:p>
  </w:endnote>
  <w:endnote w:type="continuationSeparator" w:id="0">
    <w:p w:rsidR="0010375B" w:rsidRDefault="0010375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414B78-5ACF-455C-9C2A-791C3ACFC4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17C1634-2E19-4D81-B6D1-8F645065E667}"/>
    <w:embedItalic r:id="rId3" w:fontKey="{C3D53CC6-950E-46EC-B14A-1915528184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07CD11E-42E8-4024-AE3F-1E254B6D31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8BF68D6-CB55-4DDA-B13B-8F3B548D2D5E}"/>
    <w:embedItalic r:id="rId6" w:fontKey="{0732C92F-7F6E-44FA-B602-063355F2B8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1B1BAC3-83EF-45D6-9F1F-FAFBD72B19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75B" w:rsidRDefault="0010375B" w:rsidP="00DA542B">
      <w:r>
        <w:separator/>
      </w:r>
    </w:p>
  </w:footnote>
  <w:footnote w:type="continuationSeparator" w:id="0">
    <w:p w:rsidR="0010375B" w:rsidRDefault="0010375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75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0375B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639</Words>
  <Characters>5684</Characters>
  <Application>Microsoft Office Word</Application>
  <DocSecurity>0</DocSecurity>
  <Lines>123</Lines>
  <Paragraphs>116</Paragraphs>
  <ScaleCrop>false</ScaleCrop>
  <LinksUpToDate>false</LinksUpToDate>
  <CharactersWithSpaces>12745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16 -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