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60,000</w:t>
      </w:r>
    </w:p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170,000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200,500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ADMINISTRATION                 370,500                 370,500                 370,500                 370,500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II. EMPLOYEE BENEFITS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STATE EMPLOYER CONTRIBUTIONS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JOBS-ECONOMIC DEVELOPMENT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AUTHORITY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FUNDS AVAILABLE                423,150                 423,150                 423,150                 423,150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160C3F" w:rsidRPr="00A95CDA" w:rsidRDefault="00160C3F" w:rsidP="00160C3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60C3F" w:rsidRDefault="00160C3F" w:rsidP="00160C3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60C3F" w:rsidSect="00160C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C3F" w:rsidRDefault="00160C3F" w:rsidP="00DA542B">
      <w:r>
        <w:separator/>
      </w:r>
    </w:p>
  </w:endnote>
  <w:endnote w:type="continuationSeparator" w:id="0">
    <w:p w:rsidR="00160C3F" w:rsidRDefault="00160C3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622C70-5D91-449E-AE99-67268D9D0F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F0E525-0B12-4D8F-8E6C-401DBDB6D0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45CD9A-1D49-4370-819B-3706FEE52B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724850-B5A9-46F8-B784-41FE42CD5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E6ED49-A0AB-4F4A-B1A1-3A9A693994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C3F" w:rsidRDefault="00160C3F" w:rsidP="00DA542B">
      <w:r>
        <w:separator/>
      </w:r>
    </w:p>
  </w:footnote>
  <w:footnote w:type="continuationSeparator" w:id="0">
    <w:p w:rsidR="00160C3F" w:rsidRDefault="00160C3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60C3F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174</Words>
  <Characters>1660</Characters>
  <Application>Microsoft Office Word</Application>
  <DocSecurity>0</DocSecurity>
  <Lines>35</Lines>
  <Paragraphs>34</Paragraphs>
  <ScaleCrop>false</ScaleCrop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51 -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