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0224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69,152      69,152      70,535      70,535      70,535      70,535      70,535      70,535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457,418     367,418     466,822     376,822     466,822     376,822     466,822     376,822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526,570     436,570     537,357     447,357     537,357     447,357     537,357     447,357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330,514     182,700     330,514     182,700     330,514     182,700     330,514     182,700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  857,084     619,270     867,871     630,057     867,871     630,057     867,871     630,057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EMPLOYEE BENEFITS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C. STATE EMPLOYER CONTRIBUTIONS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EMPLOYER CONTRIBUTIONS             129,394     105,394     133,962     109,962     133,962     109,962     133,962     109,962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FRINGE BENEFITS               129,394     105,394     133,962     109,962     133,962     109,962     133,962     109,962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EMPLOYEE BENEFITS              129,394     105,394     133,962     109,962     133,962     109,962     133,962     109,962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STATE COMMISSION FOR MINORITY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AFFAIRS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   986,478     724,664   1,001,833     740,019   1,001,833     740,019   1,001,833     740,019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2346F7" w:rsidRPr="00A95CDA" w:rsidRDefault="002346F7" w:rsidP="002346F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346F7" w:rsidRDefault="002346F7" w:rsidP="002346F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346F7" w:rsidSect="002346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6F7" w:rsidRDefault="002346F7" w:rsidP="00DA542B">
      <w:r>
        <w:separator/>
      </w:r>
    </w:p>
  </w:endnote>
  <w:endnote w:type="continuationSeparator" w:id="0">
    <w:p w:rsidR="002346F7" w:rsidRDefault="002346F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67A66C-8544-4079-BC31-0ABD8295DD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2E6DCD-DE51-4C46-8217-B44F6ADF1F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F05EE7B-644F-4B51-88DE-DDDF361C21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EECF5ED-63D9-4379-B346-6B57872825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7441E9-5DC0-4F64-B095-6E7F389E5C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6F7" w:rsidRDefault="002346F7" w:rsidP="00DA542B">
      <w:r>
        <w:separator/>
      </w:r>
    </w:p>
  </w:footnote>
  <w:footnote w:type="continuationSeparator" w:id="0">
    <w:p w:rsidR="002346F7" w:rsidRDefault="002346F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6F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346F7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237</Words>
  <Characters>2073</Characters>
  <Application>Microsoft Office Word</Application>
  <DocSecurity>0</DocSecurity>
  <Lines>36</Lines>
  <Paragraphs>35</Paragraphs>
  <ScaleCrop>false</ScaleCrop>
  <LinksUpToDate>false</LinksUpToDate>
  <CharactersWithSpaces>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71 -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