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177" w:rsidRPr="00A95CDA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0232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787177" w:rsidRPr="00A95CDA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 99,890                 103,886                 103,886                 103,886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3,060,608               3,061,466               3,061,466               3,061,466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(80.00)                 (80.00)                 (80.00)                 (80.00)</w:t>
      </w:r>
    </w:p>
    <w:p w:rsidR="00787177" w:rsidRPr="00A95CDA" w:rsidRDefault="00787177" w:rsidP="007871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3,160,498               3,165,352               3,165,352               3,165,352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(81.00)                 (81.00)                 (81.00)                 (81.00)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 4,526,037               4,430,180               4,430,180               4,430,180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SPECIAL ITEMS: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5,000</w:t>
      </w:r>
    </w:p>
    <w:p w:rsidR="00787177" w:rsidRPr="00A95CDA" w:rsidRDefault="00787177" w:rsidP="007871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SPECIAL ITEMS                   5,000                   5,000                   5,000                   5,000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ADMINISTRATION               7,691,535               7,600,532               7,600,532               7,600,532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(81.00)                 (81.00)                 (81.00)                 (81.00)</w:t>
      </w:r>
    </w:p>
    <w:p w:rsidR="00787177" w:rsidRPr="00A95CDA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II. UNINSURED EMPLOYERS FUND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PERSONAL SERVICE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CLASSIFIED POSITIONS               529,232                 529,232                 529,232                 529,232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(11.00)                 (11.00)                 (11.00)                 (11.00)</w:t>
      </w:r>
    </w:p>
    <w:p w:rsidR="00787177" w:rsidRPr="00A95CDA" w:rsidRDefault="00787177" w:rsidP="007871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TOTAL PERSONAL SERVICE              529,232                 529,232                 529,232                 529,232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(11.00)                 (11.00)                 (11.00)                 (11.00)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OTHER OPERATING EXPENSES            369,800                 398,340                 398,340                 398,340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UNINSURED EMPLOYERS FUND       899,032                 927,572                 927,572                 927,572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(11.00)                 (11.00)                 (11.00)                 (11.00)</w:t>
      </w:r>
    </w:p>
    <w:p w:rsidR="00787177" w:rsidRPr="00A95CDA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III. EMPLOYEE BENEFITS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C. STATE EMPLOYER CONTRIBUTIONS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EMPLOYER CONTRIBUTIONS           1,446,034               1,446,034               1,446,034               1,446,034</w:t>
      </w:r>
    </w:p>
    <w:p w:rsidR="00787177" w:rsidRPr="00A95CDA" w:rsidRDefault="00787177" w:rsidP="007871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TOTAL FRINGE BENEFITS             1,446,034               1,446,034               1,446,034               1,446,034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EMPLOYEE BENEFITS            1,446,034               1,446,034               1,446,034               1,446,034</w:t>
      </w:r>
    </w:p>
    <w:p w:rsidR="00787177" w:rsidRPr="00A95CDA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STATE ACCIDENT FUND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</w:p>
    <w:p w:rsidR="00787177" w:rsidRDefault="00787177" w:rsidP="0078717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87177" w:rsidRPr="00A95CDA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0233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787177" w:rsidRPr="00A95CDA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FUNDS AVAILABLE             10,036,601               9,974,138               9,974,138               9,974,138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AUTHORIZED FTE POSITIONS       (92.00)                 (92.00)                 (92.00)                 (92.00)</w:t>
      </w:r>
    </w:p>
    <w:p w:rsidR="00787177" w:rsidRPr="00A95CDA" w:rsidRDefault="00787177" w:rsidP="0078717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87177" w:rsidRDefault="00787177" w:rsidP="0078717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87177" w:rsidSect="0078717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177" w:rsidRDefault="00787177" w:rsidP="00DA542B">
      <w:r>
        <w:separator/>
      </w:r>
    </w:p>
  </w:endnote>
  <w:endnote w:type="continuationSeparator" w:id="0">
    <w:p w:rsidR="00787177" w:rsidRDefault="0078717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B8E7F3-C197-465C-8581-27763328A1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5278A54-8A4F-4178-84E9-6E4FECD144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C9994D3-92E0-4D89-8424-642DAE55E7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0AD91A1-C7D2-4E55-B918-0A50EE4D77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7F0267-A84E-4A03-BE21-11C25BDDA5F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177" w:rsidRDefault="00787177" w:rsidP="00DA542B">
      <w:r>
        <w:separator/>
      </w:r>
    </w:p>
  </w:footnote>
  <w:footnote w:type="continuationSeparator" w:id="0">
    <w:p w:rsidR="00787177" w:rsidRDefault="0078717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7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87177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303</Words>
  <Characters>2842</Characters>
  <Application>Microsoft Office Word</Application>
  <DocSecurity>0</DocSecurity>
  <Lines>61</Lines>
  <Paragraphs>57</Paragraphs>
  <ScaleCrop>false</ScaleCrop>
  <LinksUpToDate>false</LinksUpToDate>
  <CharactersWithSpaces>6191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75 -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