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0244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107,645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3,081,824               3,181,824               3,181,824               3,199,152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(58.09)                 (60.09)                 (60.09)                 (60.09)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ADMINISTRATIVE ASSISTANT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(2.00)                  (2.00)                  (2.00)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ATTORNEY I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(3.00)                  (3.00)                  (3.00)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AUDITOR IV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SENIOR INFOR RESOURCE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CONSULTANT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SYSTEMS PROGRAMMER I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UNCLASSIFIED POSITIONS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(2.00)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OTHER PERSONAL SERVICES            500,000                 500,000                 500,000                 500,000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TOTAL PERSONAL SERVICE            3,706,797               3,806,797               3,806,797               3,806,797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(61.09)                 (69.09)                 (69.09)                 (69.09)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OTHER OPERATING EXPENSES          1,282,996               1,282,996               1,282,996               1,282,996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TOTAL ADMINISTRATION               4,989,793               5,089,793               5,089,793               5,089,793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(61.09)                 (69.09)                 (69.09)                 (69.09)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II. PROGRAMS &amp; SERVICES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A. OSHA VOLUNTARY PROGRAMS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   600,575      36,313     601,301      37,039     601,301      37,039     601,301      37,039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(19.98)      (6.26)     (19.98)      (6.26)     (19.98)      (6.26)     (19.98)      (6.26)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600,575      36,313     601,301      37,039     601,301      37,039     601,301      37,039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(19.98)      (6.26)     (19.98)      (6.26)     (19.98)      (6.26)     (19.98)      (6.26)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293,161      40,000     293,161      40,000     293,161      40,000     293,161      40,000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OSHA VOLUNTARY PROGRAMS       893,736      76,313     894,462      77,039     894,462      77,039     894,462      77,039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(19.98)      (6.26)     (19.98)      (6.26)     (19.98)      (6.26)     (19.98)      (6.26)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0245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B. OCCUPATIONAL SAFETY &amp; HEALTH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1,882,922     816,428   1,899,250     832,756   1,899,250     832,756   1,899,250     832,756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(47.44)     (25.56)     (47.44)     (25.56)     (47.44)     (25.56)     (47.44)     (25.56)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    8,313       4,218       8,397       4,302       8,397       4,302       8,397       4,302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1,891,235     820,646   1,907,647     837,058   1,907,647     837,058   1,907,647     837,058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(47.44)     (25.56)     (47.44)     (25.56)     (47.44)     (25.56)     (47.44)     (25.56)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  366,868     191,562     400,355     191,562     400,355     191,562     400,355     191,562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TOTAL OCCUPATIONAL SAFETY &amp;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HEALTH                           2,258,103   1,012,208   2,308,002   1,028,620   2,308,002   1,028,620   2,308,002   1,028,620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(47.44)     (25.56)     (47.44)     (25.56)     (47.44)     (25.56)     (47.44)     (25.56)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C. FIRE ACADEMY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CLASSIFIED POSITIONS            1,753,763               1,451,463               1,451,463               1,451,463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(41.00)                 (41.00)                 (41.00)                 (41.00)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UNCLASSIFIED POSITIONS            302,300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OTHER PERSONAL SERVICES         1,184,500               1,789,100               1,789,100               1,789,100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PERSONAL SERVICE           3,240,563               3,240,563               3,240,563               3,240,563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(41.00)                 (41.00)                 (41.00)                 (41.00)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OPERATING EXPENSES         4,079,111               4,079,111               4,079,111               4,079,111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FIRE ACADEMY                7,319,674               7,319,674               7,319,674               7,319,674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(41.00)                 (41.00)                 (41.00)                 (41.00)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D. STATE FIRE MARSHAL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CLASSIFIED POSITIONS            1,450,841               1,650,841               1,650,841               1,650,841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(32.00)                 (32.00)                 (32.00)                 (32.00)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OTHER PERSONAL SERVICES           305,622                 305,622                 305,622                 305,622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TOTAL PERSONAL SERVICE           1,756,463               1,956,463               1,956,463               1,956,463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(32.00)                 (32.00)                 (32.00)                 (32.00)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OTHER OPERATING EXPENSES           824,303               1,290,816               1,290,816               1,290,816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TOTAL OFFICE OF STATE FIRE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MARSHAL                          2,580,766               3,247,279               3,247,279               3,247,279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(32.00)                 (32.00)                 (32.00)                 (32.00)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E. ELEVATORS &amp; AMUSEMENT RIDES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CLASSIFIED POSITIONS              700,000                 700,000                 700,000                 700,000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0246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NEW POSITIONS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2     ADMINISTRATIVE ASSISTANT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                         (1.00)                  (1.00)                  (1.00)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PERSONAL SERVICE             700,000                 700,000                 700,000                 700,000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(7.00)                  (8.00)                  (8.00)                  (8.00)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OPERATING EXPENSES           215,000                 215,000                 215,000                 215,000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TOTAL ELEVATORS &amp; AMUSEMENT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RIDES                              915,000                 915,000                 915,000                 915,000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(7.00)                  (8.00)                  (8.00)                  (8.00)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F. PROF &amp; OCCUPATIONAL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LICENSING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CLASSIFIED POSITIONS            7,154,295               7,154,295               7,154,295               7,154,295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(168.90)                (168.90)                (168.90)                (168.90)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NEW POSITIONS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 ADMINISTRATIVE ASSISTANT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INSPECTOR I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(2.00)                  (2.00)                  (2.00)</w:t>
      </w:r>
    </w:p>
    <w:p w:rsidR="00BA4F3D" w:rsidRDefault="00BA4F3D" w:rsidP="00BA4F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21     PHARMACIST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UNCLASSIFIED POSITIONS             95,705                  97,618                  97,618                  97,618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OTHER PERSONAL SERVICES           900,000                 411,514                 411,514                 411,514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TOTAL PERSONAL SERVICE           8,150,000               7,663,427               7,663,427               7,663,427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(169.90)                (173.90)                (173.90)                (173.90)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OTHER OPERATING EXPENSES         6,883,069               6,383,069               6,383,069               6,383,069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SPECIAL ITEMS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RESEARCH &amp; EDUCATION              200,000                 200,000                 200,000                 200,000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SPECIAL ITEMS                200,000                 200,000                 200,000                 200,000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TOTAL PROFESSIONAL &amp;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OCCUPATIONAL LICENSING          15,233,069              14,246,496              14,246,496              14,246,496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(169.90)                (173.90)                (173.90)                (173.90)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G. LABOR SERVICES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 85,000                  85,000                  85,000                  85,000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LABOR SERVICES                 85,000                  85,000                  85,000                  85,000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0247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H. BUILDING CODES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  430,000                 430,000                 430,000                 430,000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(12.56)                 (12.56)                 (12.56)                 (12.56)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TOTAL PERSONAL SERVICE             430,000                 430,000                 430,000                 430,000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(12.56)                 (12.56)                 (12.56)                 (12.56)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OPERATING EXPENSES           350,000                 350,000                 350,000                 350,000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BUILDING CODES                780,000                 780,000                 780,000                 780,000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(12.56)                 (12.56)                 (12.56)                 (12.56)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PROGRAMS AND SERVICES       30,065,348   1,088,521  29,795,913   1,105,659  29,795,913   1,105,659  29,795,913   1,105,659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(329.88)     (31.82)    (334.88)     (31.82)    (334.88)     (31.82)    (334.88)     (31.82)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III. EMPLOYEE BENEFITS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 5,958,211     222,959   6,162,166     240,341   6,162,166     240,341   6,162,166     240,341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 5,958,211     222,959   6,162,166     240,341   6,162,166     240,341   6,162,166     240,341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 5,958,211     222,959   6,162,166     240,341   6,162,166     240,341   6,162,166     240,341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DEPT OF LABOR, LICENSING AND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REGULATION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41,013,352   1,311,480  41,047,872   1,346,000  41,047,872   1,346,000  41,047,872   1,346,000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(390.97)     (31.82)    (403.97)     (31.82)    (403.97)     (31.82)    (403.97)     (31.82)</w:t>
      </w:r>
    </w:p>
    <w:p w:rsidR="00BA4F3D" w:rsidRPr="00A95CDA" w:rsidRDefault="00BA4F3D" w:rsidP="00BA4F3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4F3D" w:rsidRDefault="00BA4F3D" w:rsidP="00BA4F3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A4F3D" w:rsidSect="00BA4F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F3D" w:rsidRDefault="00BA4F3D" w:rsidP="00DA542B">
      <w:r>
        <w:separator/>
      </w:r>
    </w:p>
  </w:endnote>
  <w:endnote w:type="continuationSeparator" w:id="0">
    <w:p w:rsidR="00BA4F3D" w:rsidRDefault="00BA4F3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7EAAE3-9E56-47C5-B235-1BC0A89000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CC4DE2-3A33-42FB-B19F-57EBA6301ACC}"/>
    <w:embedItalic r:id="rId3" w:fontKey="{68F38C30-5659-4271-AEE4-8B33AEFED5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004DAD4-CBF9-4272-A09F-21F38E70FB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2327CB6-EC5C-4C9A-B4AA-41F7A1539883}"/>
    <w:embedItalic r:id="rId6" w:fontKey="{7B96789B-9B96-4AEC-A6BC-A5A379A16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2EEA98-67C9-4475-B668-F24F3B145A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F3D" w:rsidRDefault="00BA4F3D" w:rsidP="00DA542B">
      <w:r>
        <w:separator/>
      </w:r>
    </w:p>
  </w:footnote>
  <w:footnote w:type="continuationSeparator" w:id="0">
    <w:p w:rsidR="00BA4F3D" w:rsidRDefault="00BA4F3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3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4F3D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1047</Words>
  <Characters>9300</Characters>
  <Application>Microsoft Office Word</Application>
  <DocSecurity>0</DocSecurity>
  <Lines>201</Lines>
  <Paragraphs>191</Paragraphs>
  <ScaleCrop>false</ScaleCrop>
  <LinksUpToDate>false</LinksUpToDate>
  <CharactersWithSpaces>19488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81 -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