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808" w:rsidRPr="00A95CDA" w:rsidRDefault="003E1808" w:rsidP="003E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0260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3E1808" w:rsidRPr="00A95CDA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COUNTY TRANSPORTATION FUNDS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OTHER OPERATING EXPENSES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OTHER OPERATING EXPENSES         3,500,000               3,500,000               3,500,000               3,500,000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PERMANENT IMPROVEMENTS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PERMANENT IMPROVEMENTS         22,500,000              22,500,000              22,500,000              22,500,000</w:t>
      </w:r>
    </w:p>
    <w:p w:rsidR="003E1808" w:rsidRPr="00A95CDA" w:rsidRDefault="003E1808" w:rsidP="003E18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TOTAL PERM IMPROVEMENTS         22,500,000              22,500,000              22,500,000              22,500,000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DISTRIBUTION TO SUBDIVISIONS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ALLOC MUNICIPAL                 2,000,000               2,000,000               2,000,000               2,000,000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ALLOC CNTY-RESTRICTED          67,000,000              78,000,000              78,000,000              78,000,000</w:t>
      </w:r>
    </w:p>
    <w:p w:rsidR="003E1808" w:rsidRPr="00A95CDA" w:rsidRDefault="003E1808" w:rsidP="003E18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TOTAL DIST SUBDIVISIONS         69,000,000              80,000,000              80,000,000              80,000,000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COUNTY TRANSPORTATION       95,000,000             106,000,000             106,000,000             106,000,000</w:t>
      </w:r>
    </w:p>
    <w:p w:rsidR="003E1808" w:rsidRPr="00A95CDA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COUNTY TRANSPORTATION FUNDS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TOTAL FUNDS AVAILABLE             95,000,000             106,000,000             106,000,000             106,000,000</w:t>
      </w:r>
    </w:p>
    <w:p w:rsidR="003E1808" w:rsidRPr="00A95CDA" w:rsidRDefault="003E1808" w:rsidP="003E1808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E1808" w:rsidRDefault="003E1808" w:rsidP="003E180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E1808" w:rsidSect="003E180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808" w:rsidRDefault="003E1808" w:rsidP="00DA542B">
      <w:r>
        <w:separator/>
      </w:r>
    </w:p>
  </w:endnote>
  <w:endnote w:type="continuationSeparator" w:id="0">
    <w:p w:rsidR="003E1808" w:rsidRDefault="003E180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E91717-540E-47F6-B9E8-D93CE07F55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120B027-BF4C-4089-BCF9-4B7AD4CA46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1E9C244-2D28-4BF1-8C6F-C8A1BBEE69D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39AA444-6BA5-4678-BE36-FC60430282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25C374-CD6E-4EF8-8B9D-4ADF7876CB8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808" w:rsidRDefault="003E1808" w:rsidP="00DA542B">
      <w:r>
        <w:separator/>
      </w:r>
    </w:p>
  </w:footnote>
  <w:footnote w:type="continuationSeparator" w:id="0">
    <w:p w:rsidR="003E1808" w:rsidRDefault="003E180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80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1808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138</Words>
  <Characters>1397</Characters>
  <Application>Microsoft Office Word</Application>
  <DocSecurity>0</DocSecurity>
  <Lines>27</Lines>
  <Paragraphs>26</Paragraphs>
  <ScaleCrop>false</ScaleCrop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86 - Senate Finance - South Carolina Legislature Online</dc:title>
  <dc:subject/>
  <dc:creator/>
  <cp:keywords/>
  <dc:description/>
  <cp:lastModifiedBy/>
  <cp:revision>1</cp:revision>
  <dcterms:created xsi:type="dcterms:W3CDTF">2015-04-27T18:35:00Z</dcterms:created>
  <dcterms:modified xsi:type="dcterms:W3CDTF">2015-04-27T18:35:00Z</dcterms:modified>
</cp:coreProperties>
</file>