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0331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PROCUREMENT REVIEW PANEL                            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26D3B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CLASSIFIED POSITIONS                82,562      82,562      82,562      82,562      82,562      82,562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OTHER PERSONAL SERVICES                469         469       2,120       2,120       3,771       3,771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6D3B" w:rsidRDefault="00526D3B" w:rsidP="00526D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TOTAL PERSONAL SERVICE               83,031      83,031      84,682      84,682      86,333      86,333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OTHER OPERATING EXPENSES             24,910      22,376      44,910      42,376      48,910      46,376                        </w:t>
      </w:r>
    </w:p>
    <w:p w:rsidR="00526D3B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26D3B" w:rsidRDefault="00526D3B" w:rsidP="00526D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ADMINISTRATION                 107,941     105,407     129,592     127,058     135,243     132,709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(2.00)      (2.00)      (2.00)      (2.00)      (2.00)      (2.00)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II.  EMPLOYEE BENEFITS                                                                                  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C.  STATE EMPLOYER                                                                                     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CONTRIBUTIONS                                                                                         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EMPLOYER CONTRIBUTIONS              28,576      28,576      29,475      29,475      29,475      29,475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TOTAL FRINGE BENEFITS                28,576      28,576      29,475      29,475      29,475      29,475                        </w:t>
      </w:r>
    </w:p>
    <w:p w:rsidR="00526D3B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TOTAL EMPLOYEE BENEFITS               28,576      28,576      29,475      29,475      29,475      29,475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PROCUREMENT REVIEW PANEL                                                                                                        </w:t>
      </w:r>
    </w:p>
    <w:p w:rsidR="00526D3B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526D3B" w:rsidRDefault="00526D3B" w:rsidP="00526D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FUNDS AVAILABLE                136,517     133,983     159,067     156,533     164,718     162,184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AUTHORIZED FTE POSITIONS        (2.00)      (2.00)      (2.00)      (2.00)      (2.00)      (2.00)                        </w:t>
      </w:r>
    </w:p>
    <w:p w:rsidR="00526D3B" w:rsidRPr="00284D00" w:rsidRDefault="00526D3B" w:rsidP="00526D3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26D3B" w:rsidRDefault="00526D3B" w:rsidP="00526D3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26D3B" w:rsidSect="00526D3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D3B" w:rsidRDefault="00526D3B" w:rsidP="00DA542B">
      <w:r>
        <w:separator/>
      </w:r>
    </w:p>
  </w:endnote>
  <w:endnote w:type="continuationSeparator" w:id="0">
    <w:p w:rsidR="00526D3B" w:rsidRDefault="00526D3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0725DF-0D44-4A07-9D39-A40947BFB7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D4E3F71-EF77-468A-A349-78C75A5001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2B1CCDA-2D73-4814-9A55-EFB8C3A403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7A7A36A-5F56-4587-B19E-977BC6FC74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C5E887-58E0-440B-B481-80973BA22E4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D3B" w:rsidRDefault="00526D3B" w:rsidP="00DA542B">
      <w:r>
        <w:separator/>
      </w:r>
    </w:p>
  </w:footnote>
  <w:footnote w:type="continuationSeparator" w:id="0">
    <w:p w:rsidR="00526D3B" w:rsidRDefault="00526D3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D3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26D3B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190</Words>
  <Characters>1715</Characters>
  <Application>Microsoft Office Word</Application>
  <DocSecurity>0</DocSecurity>
  <Lines>35</Lines>
  <Paragraphs>34</Paragraphs>
  <ScaleCrop>false</ScaleCrop>
  <LinksUpToDate>false</LinksUpToDate>
  <CharactersWithSpaces>4655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111 - Senate Passed - South Carolina Legislature Online</dc:title>
  <dc:subject/>
  <dc:creator/>
  <cp:keywords/>
  <dc:description/>
  <cp:lastModifiedBy/>
  <cp:revision>1</cp:revision>
  <dcterms:created xsi:type="dcterms:W3CDTF">2015-05-08T22:25:00Z</dcterms:created>
  <dcterms:modified xsi:type="dcterms:W3CDTF">2015-05-08T22:25:00Z</dcterms:modified>
</cp:coreProperties>
</file>