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20-0012                                              SECTION  20E                                                PAGE 0064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B5982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1,838,553      72,564   1,839,987      73,998   1,839,987      73,998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(52.03)      (5.41)     (51.03)      (5.41)     (51.03)      (5.41)                        </w:t>
      </w:r>
    </w:p>
    <w:p w:rsidR="00EB5982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UNCLASSIFIED POSITIONS          4,517,169   1,171,644   4,578,797   1,233,272   4,745,797   1,400,272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(46.50)     (21.25)     (45.50)     (21.25)     (45.50)     (21.25)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PERSONAL SERVICES         1,411,481               1,411,481               1,411,481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982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PERSONAL SERVICE           7,767,203   1,244,208   7,830,265   1,307,270   7,997,265   1,474,270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(98.53)     (26.66)     (96.53)     (26.66)     (96.53)     (26.66)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OPERATING EXPENSES         1,631,846      48,066   1,583,780               1,583,780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982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UNRESTRICTED                9,399,049   1,292,274   9,414,045   1,307,270   9,581,045   1,474,270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(98.53)     (26.66)     (96.53)     (26.66)     (96.53)     (26.66)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CLASSIFIED POSITIONS               11,376                  11,376                  11,376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UNCLASSIFIED POSITIONS            279,434                 279,434                 279,434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OTHER PERSONAL SERVICES            56,228                  56,228                  56,228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TOTAL PERSONAL SERVICE             347,038                 347,038                 347,038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OTHER OPERATING EXPENSES         7,289,933               7,289,933               7,289,933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RESTRICTED                  7,636,971               7,636,971               7,636,971                                    </w:t>
      </w:r>
    </w:p>
    <w:p w:rsidR="00EB5982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B5982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EDUCATION &amp; GENERAL         17,036,020   1,292,274  17,051,016   1,307,270  17,218,016   1,474,270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(98.53)     (26.66)     (96.53)     (26.66)     (96.53)     (26.66)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II. AUXILIARY                                                                               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OTHER OPERATING EXPENSES                                                                   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OTHER OPERATING EXPENSES            15,000                  15,000                  15,000                                    </w:t>
      </w:r>
    </w:p>
    <w:p w:rsidR="00EB5982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AUXILIARY                       15,000                  15,000                  15,000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III. EMPLOYEE BENEFITS                                                                      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C.  STATE EMPLOYER                                                                         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CONTRIBUTIONS                                                                             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EMPLOYER CONTRIBUTIONS           2,430,201     314,446   2,462,854     347,099   2,545,854     430,099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TOTAL FRINGE BENEFITS             2,430,201     314,446   2,462,854     347,099   2,545,854     430,099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B5982" w:rsidRDefault="00EB5982" w:rsidP="00EB5982">
      <w:pPr>
        <w:spacing w:line="170" w:lineRule="exact"/>
        <w:rPr>
          <w:rFonts w:ascii="Letter Gothic" w:hAnsi="Letter Gothic"/>
          <w:sz w:val="18"/>
        </w:rPr>
      </w:pPr>
    </w:p>
    <w:p w:rsidR="00EB5982" w:rsidRDefault="00EB5982" w:rsidP="00EB598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20-0013                                              SECTION  20E                                                PAGE 0065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B5982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EMPLOYEE BENEFITS            2,430,201     314,446   2,462,854     347,099   2,545,854     430,099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U S C - LANCASTER CAMPUS                                                                                                        </w:t>
      </w:r>
    </w:p>
    <w:p w:rsidR="00EB5982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EB5982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TOTAL FUNDS AVAILABLE             19,481,221   1,606,720  19,528,870   1,654,369  19,778,870   1,904,369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TOTAL AUTHORIZED FTE POSITIONS       (98.53)     (26.66)     (96.53)     (26.66)     (96.53)     (26.66)                        </w:t>
      </w:r>
    </w:p>
    <w:p w:rsidR="00EB5982" w:rsidRPr="00284D00" w:rsidRDefault="00EB5982" w:rsidP="00EB598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B5982" w:rsidRDefault="00EB5982" w:rsidP="00EB598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B5982" w:rsidSect="00EB59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982" w:rsidRDefault="00EB5982" w:rsidP="00DA542B">
      <w:r>
        <w:separator/>
      </w:r>
    </w:p>
  </w:endnote>
  <w:endnote w:type="continuationSeparator" w:id="0">
    <w:p w:rsidR="00EB5982" w:rsidRDefault="00EB598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B2FEF3-6CF4-433B-94E5-14A35D3790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8766109-F0EE-461E-9830-903AA102FF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828FEE3-CE3B-42F4-9542-521C7625BD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602987A-D2C8-41A9-BE81-7CF383CB43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7B2535-D2E7-434A-87E5-A6513BF04C7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982" w:rsidRDefault="00EB5982" w:rsidP="00DA542B">
      <w:r>
        <w:separator/>
      </w:r>
    </w:p>
  </w:footnote>
  <w:footnote w:type="continuationSeparator" w:id="0">
    <w:p w:rsidR="00EB5982" w:rsidRDefault="00EB598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98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5982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345</Words>
  <Characters>3285</Characters>
  <Application>Microsoft Office Word</Application>
  <DocSecurity>0</DocSecurity>
  <Lines>68</Lines>
  <Paragraphs>64</Paragraphs>
  <ScaleCrop>false</ScaleCrop>
  <LinksUpToDate>false</LinksUpToDate>
  <CharactersWithSpaces>8778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20E - Senate Passed - South Carolina Legislature Online</dc:title>
  <dc:subject/>
  <dc:creator/>
  <cp:keywords/>
  <dc:description/>
  <cp:lastModifiedBy/>
  <cp:revision>1</cp:revision>
  <dcterms:created xsi:type="dcterms:W3CDTF">2015-05-08T22:18:00Z</dcterms:created>
  <dcterms:modified xsi:type="dcterms:W3CDTF">2015-05-08T22:18:00Z</dcterms:modified>
</cp:coreProperties>
</file>