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26-0001                                              SECTION  26                                                 PAGE 0085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DEPARTMENT OF ARCHIVES AND HISTORY                       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&amp; PLANNING                                                                            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D42D4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DIRECTOR                            90,950      90,950      92,769      92,769      92,769      92,769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0D42D4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  168,241     168,241     170,523     170,523     170,523     170,523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(4.00)      (4.00)      (4.00)      (4.00)      (4.00)      (4.00)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OTHER PERSONAL SERVICES             64,000                  64,000                  64,000            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42D4" w:rsidRDefault="000D42D4" w:rsidP="000D4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TOTAL PERSONAL SERVICE              323,191     259,191     327,292     263,292     327,292     263,292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 (5.00)      (5.00)      (5.00)      (5.00)      (5.00)      (5.00)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OTHER OPERATING EXPENSES            762,398     613,488     762,398     613,488     762,398     613,488                        </w:t>
      </w:r>
    </w:p>
    <w:p w:rsidR="000D42D4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D42D4" w:rsidRDefault="000D42D4" w:rsidP="000D4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TOTAL ADMINISTRATION &amp; PLANNING    1,085,589     872,679   1,089,690     876,780   1,089,690     876,780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 (5.00)      (5.00)      (5.00)      (5.00)      (5.00)      (5.00)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III. ARCHIVES &amp; RECORDS MGMT                                                                            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0D42D4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CLASSIFIED POSITIONS               973,587     950,587     996,353     973,353     996,353     973,353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(26.00)     (26.00)     (26.00)     (26.00)     (26.00)     (26.00)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OTHER PERSONAL SERVICES             55,100                  55,100                  55,100            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42D4" w:rsidRDefault="000D42D4" w:rsidP="000D4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TOTAL PERSONAL SERVICE            1,028,687     950,587   1,051,453     973,353   1,051,453     973,353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 (26.00)     (26.00)     (26.00)     (26.00)     (26.00)     (26.00)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OTHER OPERATING EXPENSES            496,000                 496,000                 496,000            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D42D4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TOTAL ARCHIVES &amp; RECORDS                                                                                                        </w:t>
      </w:r>
    </w:p>
    <w:p w:rsidR="000D42D4" w:rsidRDefault="000D42D4" w:rsidP="000D4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MANAGEMENT                        1,524,687     950,587   1,547,453     973,353   1,547,453     973,353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(26.00)     (26.00)     (26.00)     (26.00)     (26.00)     (26.00)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IV. HISTORICAL SERVICES                                                                                 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PERSONAL SERVICE                                                                                                               </w:t>
      </w:r>
    </w:p>
    <w:p w:rsidR="000D42D4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CLASSIFIED POSITIONS               380,000                 380,000                 380,000            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                                   (8.00)                  (8.00)                  (8.00)            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OTHER PERSONAL SERVICES             37,075                  37,075                  37,075            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42D4" w:rsidRDefault="000D42D4" w:rsidP="000D4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TOTAL PERSONAL SERVICE              417,075                 417,075                 417,075            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                                  (8.00)                  (8.00)                  (8.00)            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OTHER OPERATING EXPENSES            146,420                 146,420                 146,420            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SPECIAL ITEMS:                                                                                         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STATE HISTORIC GRANT FUND          415,000                 415,000                 415,000            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AFRICAN AMERICAN HERITAGE                                                                             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HISTORY COMMISSI                   25,000      25,000      25,000      25,000      25,000      25,000                        </w:t>
      </w:r>
    </w:p>
    <w:p w:rsidR="000D42D4" w:rsidRDefault="000D42D4" w:rsidP="000D42D4">
      <w:pPr>
        <w:spacing w:line="170" w:lineRule="exact"/>
        <w:rPr>
          <w:rFonts w:ascii="Letter Gothic" w:hAnsi="Letter Gothic"/>
          <w:sz w:val="18"/>
        </w:rPr>
      </w:pPr>
    </w:p>
    <w:p w:rsidR="000D42D4" w:rsidRDefault="000D42D4" w:rsidP="000D42D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26-0002                                              SECTION  26                                                 PAGE 0086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DEPARTMENT OF ARCHIVES AND HISTORY                       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 TOTAL SPECIAL ITEMS                 440,000      25,000     440,000      25,000     440,000      25,000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DISTRIBUTION TO SUBDIVISIONS:                                                                          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ALLOC MUN-RESTRICTED                50,000                  50,000                  50,000            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ALLOC OTHER STATE AGENCIES          50,000                  50,000                  50,000            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ALLOC-PRIVATE SECTOR                40,000                  40,000                  40,000            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TOTAL DIST SUBDIVISIONS             140,000                 140,000                 140,000                                    </w:t>
      </w:r>
    </w:p>
    <w:p w:rsidR="000D42D4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D42D4" w:rsidRDefault="000D42D4" w:rsidP="000D4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TOTAL HISTORICAL SERVICES          1,143,495      25,000   1,143,495      25,000   1,143,495      25,000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 (8.00)                  (8.00)                  (8.00)            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V. EMPLOYEE BENEFITS                                                                                    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C. STATE EMPLOYER CONTRIBUTIONS                                                                        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EMPLOYER CONTRIBUTIONS             938,321     652,085     953,108     666,872     953,108     666,872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TOTAL FRINGE BENEFITS               938,321     652,085     953,108     666,872     953,108     666,872                        </w:t>
      </w:r>
    </w:p>
    <w:p w:rsidR="000D42D4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TOTAL EMPLOYEE BENEFITS              938,321     652,085     953,108     666,872     953,108     666,872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DEPARTMENT OF ARCHIVES AND                                                                              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HISTORY                                                                                                                        </w:t>
      </w:r>
    </w:p>
    <w:p w:rsidR="000D42D4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                                                                                                                            </w:t>
      </w:r>
    </w:p>
    <w:p w:rsidR="000D42D4" w:rsidRDefault="000D42D4" w:rsidP="000D4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TOTAL FUNDS AVAILABLE              4,692,092   2,500,351   4,733,746   2,542,005   4,733,746   2,542,005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TOTAL AUTHORIZED FTE POSITIONS       (39.00)     (31.00)     (39.00)     (31.00)     (39.00)     (31.00)                        </w:t>
      </w:r>
    </w:p>
    <w:p w:rsidR="000D42D4" w:rsidRPr="00284D00" w:rsidRDefault="000D42D4" w:rsidP="000D42D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D42D4" w:rsidRDefault="000D42D4" w:rsidP="000D42D4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D42D4" w:rsidSect="000D42D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42D4" w:rsidRDefault="000D42D4" w:rsidP="00DA542B">
      <w:r>
        <w:separator/>
      </w:r>
    </w:p>
  </w:endnote>
  <w:endnote w:type="continuationSeparator" w:id="0">
    <w:p w:rsidR="000D42D4" w:rsidRDefault="000D42D4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7B59CE-5DAA-4C5A-BB98-391F8A501E7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F6A5A2C-CBEA-467B-940B-8015BAAD1C9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D72293B-D5B3-49D2-820F-ADC05D29499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03C7B03-03CC-4EF2-8989-7E53D64762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F1D1873-A6B3-4C5C-BBEE-2A985126BDA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42D4" w:rsidRDefault="000D42D4" w:rsidP="00DA542B">
      <w:r>
        <w:separator/>
      </w:r>
    </w:p>
  </w:footnote>
  <w:footnote w:type="continuationSeparator" w:id="0">
    <w:p w:rsidR="000D42D4" w:rsidRDefault="000D42D4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2D4"/>
    <w:rsid w:val="000046BD"/>
    <w:rsid w:val="00005E8A"/>
    <w:rsid w:val="0002128A"/>
    <w:rsid w:val="00036E0A"/>
    <w:rsid w:val="00047E19"/>
    <w:rsid w:val="0006477E"/>
    <w:rsid w:val="0007675A"/>
    <w:rsid w:val="000D42D4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2</Pages>
  <Words>459</Words>
  <Characters>4087</Characters>
  <Application>Microsoft Office Word</Application>
  <DocSecurity>0</DocSecurity>
  <Lines>86</Lines>
  <Paragraphs>82</Paragraphs>
  <ScaleCrop>false</ScaleCrop>
  <LinksUpToDate>false</LinksUpToDate>
  <CharactersWithSpaces>11172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26 - Senate Passed - South Carolina Legislature Online</dc:title>
  <dc:subject/>
  <dc:creator/>
  <cp:keywords/>
  <dc:description/>
  <cp:lastModifiedBy/>
  <cp:revision>1</cp:revision>
  <dcterms:created xsi:type="dcterms:W3CDTF">2015-05-08T22:19:00Z</dcterms:created>
  <dcterms:modified xsi:type="dcterms:W3CDTF">2015-05-08T22:19:00Z</dcterms:modified>
</cp:coreProperties>
</file>