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A23AE" w:rsidRPr="00284D00" w:rsidRDefault="00FA23AE" w:rsidP="00FA23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284D00">
        <w:rPr>
          <w:rFonts w:ascii="Letter Gothic" w:hAnsi="Letter Gothic"/>
          <w:sz w:val="18"/>
        </w:rPr>
        <w:t xml:space="preserve">  34-0001                                              SECTION  34                                                 PAGE 0102</w:t>
      </w:r>
    </w:p>
    <w:p w:rsidR="00FA23AE" w:rsidRPr="00284D00" w:rsidRDefault="00FA23AE" w:rsidP="00FA23A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DEPT OF HEALTH AND ENVIRONMENTAL CONTROL                                            </w:t>
      </w:r>
    </w:p>
    <w:p w:rsidR="00FA23AE" w:rsidRPr="00284D00" w:rsidRDefault="00FA23AE" w:rsidP="00FA23A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FA23AE" w:rsidRPr="00284D00" w:rsidRDefault="00FA23AE" w:rsidP="00FA23A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FA23AE" w:rsidRPr="00284D00" w:rsidRDefault="00FA23AE" w:rsidP="00FA23A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FA23AE" w:rsidRPr="00284D00" w:rsidRDefault="00FA23AE" w:rsidP="00FA23A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FA23AE" w:rsidRPr="00284D00" w:rsidRDefault="00FA23AE" w:rsidP="00FA23A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FA23AE" w:rsidRPr="00284D00" w:rsidRDefault="00FA23AE" w:rsidP="00FA23A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FA23AE" w:rsidRPr="00284D00" w:rsidRDefault="00FA23AE" w:rsidP="00FA23A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FA23AE" w:rsidRPr="00284D00" w:rsidRDefault="00FA23AE" w:rsidP="00FA23A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FA23AE" w:rsidRDefault="00FA23AE" w:rsidP="00FA23A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3   COMMISSIONER/S                     162,578     162,578     162,578     162,578     162,578     162,578                        </w:t>
      </w:r>
    </w:p>
    <w:p w:rsidR="00FA23AE" w:rsidRPr="00284D00" w:rsidRDefault="00FA23AE" w:rsidP="00FA23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                  </w:t>
      </w:r>
    </w:p>
    <w:p w:rsidR="00FA23AE" w:rsidRDefault="00FA23AE" w:rsidP="00FA23A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5   CLASSIFIED POSITIONS            10,069,897   4,762,105  10,123,892   4,857,267  10,123,892   4,857,267                        </w:t>
      </w:r>
    </w:p>
    <w:p w:rsidR="00FA23AE" w:rsidRPr="00284D00" w:rsidRDefault="00FA23AE" w:rsidP="00FA23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6                                     (242.56)    (108.89)    (229.27)    (108.89)    (229.27)    (108.89)                        </w:t>
      </w:r>
    </w:p>
    <w:p w:rsidR="00FA23AE" w:rsidRDefault="00FA23AE" w:rsidP="00FA23A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7   UNCLASSIFIED POSITIONS             220,691     220,691     220,691     220,691     220,691     220,691                        </w:t>
      </w:r>
    </w:p>
    <w:p w:rsidR="00FA23AE" w:rsidRPr="00284D00" w:rsidRDefault="00FA23AE" w:rsidP="00FA23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8                                       (3.00)      (3.00)      (3.00)      (3.00)      (3.00)      (3.00)                        </w:t>
      </w:r>
    </w:p>
    <w:p w:rsidR="00FA23AE" w:rsidRPr="00284D00" w:rsidRDefault="00FA23AE" w:rsidP="00FA23A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9   OTHER PERSONAL SERVICES            369,217     110,312     319,766      52,873     319,766      52,873                        </w:t>
      </w:r>
    </w:p>
    <w:p w:rsidR="00FA23AE" w:rsidRPr="00284D00" w:rsidRDefault="00FA23AE" w:rsidP="00FA23A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A23AE" w:rsidRDefault="00FA23AE" w:rsidP="00FA23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10  TOTAL PERSONAL SERVICE           10,822,383   5,255,686  10,826,927   5,293,409  10,826,927   5,293,409                        </w:t>
      </w:r>
    </w:p>
    <w:p w:rsidR="00FA23AE" w:rsidRPr="00284D00" w:rsidRDefault="00FA23AE" w:rsidP="00FA23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11                                     (246.56)    (112.89)    (233.27)    (112.89)    (233.27)    (112.89)                        </w:t>
      </w:r>
    </w:p>
    <w:p w:rsidR="00FA23AE" w:rsidRPr="00284D00" w:rsidRDefault="00FA23AE" w:rsidP="00FA23A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12  OTHER OPERATING EXPENSES          8,353,480     319,683   8,412,463     433,848   8,412,463     433,848                        </w:t>
      </w:r>
    </w:p>
    <w:p w:rsidR="00FA23AE" w:rsidRDefault="00FA23AE" w:rsidP="00FA23A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FA23AE" w:rsidRDefault="00FA23AE" w:rsidP="00FA23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14 TOTAL ADMINISTRATION              19,175,863   5,575,369  19,239,390   5,727,257  19,239,390   5,727,257                        </w:t>
      </w:r>
    </w:p>
    <w:p w:rsidR="00FA23AE" w:rsidRPr="00284D00" w:rsidRDefault="00FA23AE" w:rsidP="00FA23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15                                     (246.56)    (112.89)    (233.27)    (112.89)    (233.27)    (112.89)                        </w:t>
      </w:r>
    </w:p>
    <w:p w:rsidR="00FA23AE" w:rsidRPr="00284D00" w:rsidRDefault="00FA23AE" w:rsidP="00FA23A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FA23AE" w:rsidRPr="00284D00" w:rsidRDefault="00FA23AE" w:rsidP="00FA23A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17 II. PROGRAMS &amp; SERVICES                                                                                                         </w:t>
      </w:r>
    </w:p>
    <w:p w:rsidR="00FA23AE" w:rsidRPr="00284D00" w:rsidRDefault="00FA23AE" w:rsidP="00FA23A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18  A. WATER QUALITY IMPROVEMENT                                                                                                   </w:t>
      </w:r>
    </w:p>
    <w:p w:rsidR="00FA23AE" w:rsidRPr="00284D00" w:rsidRDefault="00FA23AE" w:rsidP="00FA23A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19   1. UNDRGRND STORAGE TANKS                                                                                                     </w:t>
      </w:r>
    </w:p>
    <w:p w:rsidR="00FA23AE" w:rsidRPr="00284D00" w:rsidRDefault="00FA23AE" w:rsidP="00FA23A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20    PERSONAL SERVICE                                                                                                             </w:t>
      </w:r>
    </w:p>
    <w:p w:rsidR="00FA23AE" w:rsidRDefault="00FA23AE" w:rsidP="00FA23A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21     CLASSIFIED POSITIONS           1,564,083               1,563,223               1,563,223                                    </w:t>
      </w:r>
    </w:p>
    <w:p w:rsidR="00FA23AE" w:rsidRPr="00284D00" w:rsidRDefault="00FA23AE" w:rsidP="00FA23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22                                      (40.10)                 (37.39)                 (37.39)                                    </w:t>
      </w:r>
    </w:p>
    <w:p w:rsidR="00FA23AE" w:rsidRPr="00284D00" w:rsidRDefault="00FA23AE" w:rsidP="00FA23A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23     OTHER PERSONAL SERVICES           43,984                  45,244                  45,244                                    </w:t>
      </w:r>
    </w:p>
    <w:p w:rsidR="00FA23AE" w:rsidRPr="00284D00" w:rsidRDefault="00FA23AE" w:rsidP="00FA23A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A23AE" w:rsidRDefault="00FA23AE" w:rsidP="00FA23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24    TOTAL PERSONAL SERVICE          1,608,067               1,608,467               1,608,467                                    </w:t>
      </w:r>
    </w:p>
    <w:p w:rsidR="00FA23AE" w:rsidRPr="00284D00" w:rsidRDefault="00FA23AE" w:rsidP="00FA23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25                                      (40.10)                 (37.39)                 (37.39)                                    </w:t>
      </w:r>
    </w:p>
    <w:p w:rsidR="00FA23AE" w:rsidRPr="00284D00" w:rsidRDefault="00FA23AE" w:rsidP="00FA23A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26    OTHER OPERATING EXPENSES        2,486,202               1,649,256               1,649,256                                    </w:t>
      </w:r>
    </w:p>
    <w:p w:rsidR="00FA23AE" w:rsidRPr="00284D00" w:rsidRDefault="00FA23AE" w:rsidP="00FA23A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A23AE" w:rsidRDefault="00FA23AE" w:rsidP="00FA23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27   TOTAL UNDERGROUND TANKS          4,094,269               3,257,723               3,257,723                                    </w:t>
      </w:r>
    </w:p>
    <w:p w:rsidR="00FA23AE" w:rsidRPr="00284D00" w:rsidRDefault="00FA23AE" w:rsidP="00FA23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28                                      (40.10)                 (37.39)                 (37.39)                                    </w:t>
      </w:r>
    </w:p>
    <w:p w:rsidR="00FA23AE" w:rsidRPr="00284D00" w:rsidRDefault="00FA23AE" w:rsidP="00FA23A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FA23AE" w:rsidRPr="00284D00" w:rsidRDefault="00FA23AE" w:rsidP="00FA23A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30   A. WATER QUALITY IMPROVEMENT                                                                                                  </w:t>
      </w:r>
    </w:p>
    <w:p w:rsidR="00FA23AE" w:rsidRPr="00284D00" w:rsidRDefault="00FA23AE" w:rsidP="00FA23A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31    2. WATER MANAGEMENT                                                                                                          </w:t>
      </w:r>
    </w:p>
    <w:p w:rsidR="00FA23AE" w:rsidRPr="00284D00" w:rsidRDefault="00FA23AE" w:rsidP="00FA23A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32     PERSONAL SERVICE                                                                                                            </w:t>
      </w:r>
    </w:p>
    <w:p w:rsidR="00FA23AE" w:rsidRDefault="00FA23AE" w:rsidP="00FA23A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33      CLASSIFIED POSITIONS          9,355,579   2,367,297  10,221,302   2,266,031  10,221,302   2,266,031                        </w:t>
      </w:r>
    </w:p>
    <w:p w:rsidR="00FA23AE" w:rsidRPr="00284D00" w:rsidRDefault="00FA23AE" w:rsidP="00FA23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34                                     (431.77)    (128.78)    (431.77)    (128.78)    (431.77)    (128.78)                        </w:t>
      </w:r>
    </w:p>
    <w:p w:rsidR="00FA23AE" w:rsidRDefault="00FA23AE" w:rsidP="00FA23A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35      UNCLASSIFIED POSITIONS          131,031     131,031     131,031     131,031     131,031     131,031                        </w:t>
      </w:r>
    </w:p>
    <w:p w:rsidR="00FA23AE" w:rsidRPr="00284D00" w:rsidRDefault="00FA23AE" w:rsidP="00FA23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36                                       (1.00)      (1.00)      (1.00)      (1.00)      (1.00)      (1.00)                        </w:t>
      </w:r>
    </w:p>
    <w:p w:rsidR="00FA23AE" w:rsidRPr="00284D00" w:rsidRDefault="00FA23AE" w:rsidP="00FA23A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37      OTHER PERSONAL SERVICES         249,580      12,316     352,547      21,105     352,547      21,105                        </w:t>
      </w:r>
    </w:p>
    <w:p w:rsidR="00FA23AE" w:rsidRPr="00284D00" w:rsidRDefault="00FA23AE" w:rsidP="00FA23A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A23AE" w:rsidRDefault="00FA23AE" w:rsidP="00FA23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38     TOTAL PERSONAL SERVICE         9,736,190   2,510,644  10,704,880   2,418,167  10,704,880   2,418,167                        </w:t>
      </w:r>
    </w:p>
    <w:p w:rsidR="00FA23AE" w:rsidRPr="00284D00" w:rsidRDefault="00FA23AE" w:rsidP="00FA23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39                                     (432.77)    (129.78)    (432.77)    (129.78)    (432.77)    (129.78)                        </w:t>
      </w:r>
    </w:p>
    <w:p w:rsidR="00FA23AE" w:rsidRDefault="00FA23AE" w:rsidP="00FA23AE">
      <w:pPr>
        <w:spacing w:line="170" w:lineRule="exact"/>
        <w:rPr>
          <w:rFonts w:ascii="Letter Gothic" w:hAnsi="Letter Gothic"/>
          <w:sz w:val="18"/>
        </w:rPr>
      </w:pPr>
    </w:p>
    <w:p w:rsidR="00FA23AE" w:rsidRDefault="00FA23AE" w:rsidP="00FA23AE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FA23AE" w:rsidRPr="00284D00" w:rsidRDefault="00FA23AE" w:rsidP="00FA23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284D00">
        <w:rPr>
          <w:rFonts w:ascii="Letter Gothic" w:hAnsi="Letter Gothic"/>
          <w:sz w:val="18"/>
        </w:rPr>
        <w:t xml:space="preserve">  34-0002                                              SECTION  34                                                 PAGE 0103</w:t>
      </w:r>
    </w:p>
    <w:p w:rsidR="00FA23AE" w:rsidRPr="00284D00" w:rsidRDefault="00FA23AE" w:rsidP="00FA23A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DEPT OF HEALTH AND ENVIRONMENTAL CONTROL                                            </w:t>
      </w:r>
    </w:p>
    <w:p w:rsidR="00FA23AE" w:rsidRPr="00284D00" w:rsidRDefault="00FA23AE" w:rsidP="00FA23A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FA23AE" w:rsidRPr="00284D00" w:rsidRDefault="00FA23AE" w:rsidP="00FA23A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FA23AE" w:rsidRPr="00284D00" w:rsidRDefault="00FA23AE" w:rsidP="00FA23A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FA23AE" w:rsidRPr="00284D00" w:rsidRDefault="00FA23AE" w:rsidP="00FA23A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FA23AE" w:rsidRPr="00284D00" w:rsidRDefault="00FA23AE" w:rsidP="00FA23A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FA23AE" w:rsidRPr="00284D00" w:rsidRDefault="00FA23AE" w:rsidP="00FA23A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FA23AE" w:rsidRPr="00284D00" w:rsidRDefault="00FA23AE" w:rsidP="00FA23A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1     OTHER OPERATING EXPENSES       7,917,494   2,327,033   7,717,398   1,913,277   7,717,398   1,913,277                        </w:t>
      </w:r>
    </w:p>
    <w:p w:rsidR="00FA23AE" w:rsidRPr="00284D00" w:rsidRDefault="00FA23AE" w:rsidP="00FA23A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2     AID TO SUBDIVISIONS:                                                                                                        </w:t>
      </w:r>
    </w:p>
    <w:p w:rsidR="00FA23AE" w:rsidRPr="00284D00" w:rsidRDefault="00FA23AE" w:rsidP="00FA23A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3      ALLOC MUN-RESTRICTED            792,894                 708,582                 708,582                                    </w:t>
      </w:r>
    </w:p>
    <w:p w:rsidR="00FA23AE" w:rsidRPr="00284D00" w:rsidRDefault="00FA23AE" w:rsidP="00FA23A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4      ALLOC CNTY-RESTRICTED         1,321,597               1,143,853               1,143,853                                    </w:t>
      </w:r>
    </w:p>
    <w:p w:rsidR="00FA23AE" w:rsidRPr="00284D00" w:rsidRDefault="00FA23AE" w:rsidP="00FA23A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5      ALLOC SCHOOL DIST               112,284                                                                                    </w:t>
      </w:r>
    </w:p>
    <w:p w:rsidR="00FA23AE" w:rsidRPr="00284D00" w:rsidRDefault="00FA23AE" w:rsidP="00FA23A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6      ALLOC OTHER STATE AGENCIES      213,264                  91,988                  91,988                                    </w:t>
      </w:r>
    </w:p>
    <w:p w:rsidR="00FA23AE" w:rsidRPr="00284D00" w:rsidRDefault="00FA23AE" w:rsidP="00FA23A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7      ALLOC OTHER ENTITIES          2,077,974               2,106,868               2,106,868                                    </w:t>
      </w:r>
    </w:p>
    <w:p w:rsidR="00FA23AE" w:rsidRPr="00284D00" w:rsidRDefault="00FA23AE" w:rsidP="00FA23A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8      ALLOC-PRIVATE SECTOR             73,883                                                                                    </w:t>
      </w:r>
    </w:p>
    <w:p w:rsidR="00FA23AE" w:rsidRPr="00284D00" w:rsidRDefault="00FA23AE" w:rsidP="00FA23A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9      ALLOC PLANNING DIST              96,036                  55,654                  55,654                                    </w:t>
      </w:r>
    </w:p>
    <w:p w:rsidR="00FA23AE" w:rsidRPr="00284D00" w:rsidRDefault="00FA23AE" w:rsidP="00FA23A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A23AE" w:rsidRPr="00284D00" w:rsidRDefault="00FA23AE" w:rsidP="00FA23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10     TOTAL DIST SUBDIVISIONS        4,687,932               4,106,945               4,106,945                                    </w:t>
      </w:r>
    </w:p>
    <w:p w:rsidR="00FA23AE" w:rsidRPr="00284D00" w:rsidRDefault="00FA23AE" w:rsidP="00FA23A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A23AE" w:rsidRDefault="00FA23AE" w:rsidP="00FA23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11    TOTAL WATER MANAGEMENT         22,341,616   4,837,677  22,529,223   4,331,444  22,529,223   4,331,444                        </w:t>
      </w:r>
    </w:p>
    <w:p w:rsidR="00FA23AE" w:rsidRPr="00284D00" w:rsidRDefault="00FA23AE" w:rsidP="00FA23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12                                     (432.77)    (129.78)    (432.77)    (129.78)    (432.77)    (129.78)                        </w:t>
      </w:r>
    </w:p>
    <w:p w:rsidR="00FA23AE" w:rsidRPr="00284D00" w:rsidRDefault="00FA23AE" w:rsidP="00FA23A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FA23AE" w:rsidRPr="00284D00" w:rsidRDefault="00FA23AE" w:rsidP="00FA23A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14    A. WATER QUALITY IMPROVEMENT                                                                                                 </w:t>
      </w:r>
    </w:p>
    <w:p w:rsidR="00FA23AE" w:rsidRPr="00284D00" w:rsidRDefault="00FA23AE" w:rsidP="00FA23A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15     3. ENVIRONMENTAL HEALTH                                                                                                     </w:t>
      </w:r>
    </w:p>
    <w:p w:rsidR="00FA23AE" w:rsidRPr="00284D00" w:rsidRDefault="00FA23AE" w:rsidP="00FA23A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16      PERSONAL SERVICE                                                                                                           </w:t>
      </w:r>
    </w:p>
    <w:p w:rsidR="00FA23AE" w:rsidRDefault="00FA23AE" w:rsidP="00FA23A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17       CLASSIFIED POSITIONS        21,978,698  12,131,414  22,847,190  12,643,573  22,847,190  12,643,573                        </w:t>
      </w:r>
    </w:p>
    <w:p w:rsidR="00FA23AE" w:rsidRPr="00284D00" w:rsidRDefault="00FA23AE" w:rsidP="00FA23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18                                     (149.97)     (92.61)    (141.97)     (92.61)    (141.97)     (92.61)                        </w:t>
      </w:r>
    </w:p>
    <w:p w:rsidR="00FA23AE" w:rsidRPr="00284D00" w:rsidRDefault="00FA23AE" w:rsidP="00FA23A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19       OTHER PERSONAL SERVICES        800,966     159,987     817,850     190,463     817,850     190,463                        </w:t>
      </w:r>
    </w:p>
    <w:p w:rsidR="00FA23AE" w:rsidRPr="00284D00" w:rsidRDefault="00FA23AE" w:rsidP="00FA23A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A23AE" w:rsidRDefault="00FA23AE" w:rsidP="00FA23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20      TOTAL PERSONAL SERVICE       22,779,664  12,291,401  23,665,040  12,834,036  23,665,040  12,834,036                        </w:t>
      </w:r>
    </w:p>
    <w:p w:rsidR="00FA23AE" w:rsidRPr="00284D00" w:rsidRDefault="00FA23AE" w:rsidP="00FA23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21                                     (149.97)     (92.61)    (141.97)     (92.61)    (141.97)     (92.61)                        </w:t>
      </w:r>
    </w:p>
    <w:p w:rsidR="00FA23AE" w:rsidRPr="00284D00" w:rsidRDefault="00FA23AE" w:rsidP="00FA23A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22      OTHER OPERATING EXPENSES     10,217,523   3,896,518  10,315,556   4,174,718  10,315,556   4,174,718                        </w:t>
      </w:r>
    </w:p>
    <w:p w:rsidR="00FA23AE" w:rsidRPr="00284D00" w:rsidRDefault="00FA23AE" w:rsidP="00FA23A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A23AE" w:rsidRDefault="00FA23AE" w:rsidP="00FA23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23     TOTAL ENVIRONMENTAL HEALTH    32,997,187  16,187,919  33,980,596  17,008,754  33,980,596  17,008,754                        </w:t>
      </w:r>
    </w:p>
    <w:p w:rsidR="00FA23AE" w:rsidRPr="00284D00" w:rsidRDefault="00FA23AE" w:rsidP="00FA23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24                                     (149.97)     (92.61)    (141.97)     (92.61)    (141.97)     (92.61)                        </w:t>
      </w:r>
    </w:p>
    <w:p w:rsidR="00FA23AE" w:rsidRPr="00284D00" w:rsidRDefault="00FA23AE" w:rsidP="00FA23A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FA23AE" w:rsidRPr="00284D00" w:rsidRDefault="00FA23AE" w:rsidP="00FA23A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A23AE" w:rsidRDefault="00FA23AE" w:rsidP="00FA23A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26    TOTAL WATER QUALITY                                                                                                          </w:t>
      </w:r>
    </w:p>
    <w:p w:rsidR="00FA23AE" w:rsidRDefault="00FA23AE" w:rsidP="00FA23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27     IMPROVEMENT                   59,433,072  21,025,596  59,767,542  21,340,198  59,767,542  21,340,198                        </w:t>
      </w:r>
    </w:p>
    <w:p w:rsidR="00FA23AE" w:rsidRPr="00284D00" w:rsidRDefault="00FA23AE" w:rsidP="00FA23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28                                     (622.84)    (222.39)    (612.13)    (222.39)    (612.13)    (222.39)                        </w:t>
      </w:r>
    </w:p>
    <w:p w:rsidR="00FA23AE" w:rsidRPr="00284D00" w:rsidRDefault="00FA23AE" w:rsidP="00FA23A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FA23AE" w:rsidRPr="00284D00" w:rsidRDefault="00FA23AE" w:rsidP="00FA23A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30    B.COASTAL RESOURCE                                                                                                           </w:t>
      </w:r>
    </w:p>
    <w:p w:rsidR="00FA23AE" w:rsidRPr="00284D00" w:rsidRDefault="00FA23AE" w:rsidP="00FA23A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31     IMPROVEMENT                                                                                                                 </w:t>
      </w:r>
    </w:p>
    <w:p w:rsidR="00FA23AE" w:rsidRPr="00284D00" w:rsidRDefault="00FA23AE" w:rsidP="00FA23A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32     PERSONAL SERVICE                                                                                                            </w:t>
      </w:r>
    </w:p>
    <w:p w:rsidR="00FA23AE" w:rsidRDefault="00FA23AE" w:rsidP="00FA23A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33      CLASSIFIED POSITIONS          2,480,655     641,398   2,520,127     701,770   2,520,127     701,770                        </w:t>
      </w:r>
    </w:p>
    <w:p w:rsidR="00FA23AE" w:rsidRPr="00284D00" w:rsidRDefault="00FA23AE" w:rsidP="00FA23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34                                      (55.35)     (16.64)     (55.35)     (16.64)     (55.35)     (16.64)                        </w:t>
      </w:r>
    </w:p>
    <w:p w:rsidR="00FA23AE" w:rsidRDefault="00FA23AE" w:rsidP="00FA23A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35      UNCLASSIFIED POSITIONS          122,692     122,692                                                                        </w:t>
      </w:r>
    </w:p>
    <w:p w:rsidR="00FA23AE" w:rsidRPr="00284D00" w:rsidRDefault="00FA23AE" w:rsidP="00FA23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36                                       (1.00)      (1.00)      (1.00)      (1.00)      (1.00)      (1.00)                        </w:t>
      </w:r>
    </w:p>
    <w:p w:rsidR="00FA23AE" w:rsidRPr="00284D00" w:rsidRDefault="00FA23AE" w:rsidP="00FA23A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37      OTHER PERSONAL SERVICES          46,419                  67,319                  67,319                                    </w:t>
      </w:r>
    </w:p>
    <w:p w:rsidR="00FA23AE" w:rsidRPr="00284D00" w:rsidRDefault="00FA23AE" w:rsidP="00FA23A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A23AE" w:rsidRDefault="00FA23AE" w:rsidP="00FA23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38     TOTAL PERSONAL SERVICE         2,649,766     764,090   2,587,446     701,770   2,587,446     701,770                        </w:t>
      </w:r>
    </w:p>
    <w:p w:rsidR="00FA23AE" w:rsidRPr="00284D00" w:rsidRDefault="00FA23AE" w:rsidP="00FA23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39                                      (56.35)     (17.64)     (56.35)     (17.64)     (56.35)     (17.64)                        </w:t>
      </w:r>
    </w:p>
    <w:p w:rsidR="00FA23AE" w:rsidRDefault="00FA23AE" w:rsidP="00FA23AE">
      <w:pPr>
        <w:spacing w:line="170" w:lineRule="exact"/>
        <w:rPr>
          <w:rFonts w:ascii="Letter Gothic" w:hAnsi="Letter Gothic"/>
          <w:sz w:val="18"/>
        </w:rPr>
      </w:pPr>
    </w:p>
    <w:p w:rsidR="00FA23AE" w:rsidRDefault="00FA23AE" w:rsidP="00FA23AE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FA23AE" w:rsidRPr="00284D00" w:rsidRDefault="00FA23AE" w:rsidP="00FA23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284D00">
        <w:rPr>
          <w:rFonts w:ascii="Letter Gothic" w:hAnsi="Letter Gothic"/>
          <w:sz w:val="18"/>
        </w:rPr>
        <w:t xml:space="preserve">  34-0003                                              SECTION  34                                                 PAGE 0104</w:t>
      </w:r>
    </w:p>
    <w:p w:rsidR="00FA23AE" w:rsidRPr="00284D00" w:rsidRDefault="00FA23AE" w:rsidP="00FA23A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DEPT OF HEALTH AND ENVIRONMENTAL CONTROL                                            </w:t>
      </w:r>
    </w:p>
    <w:p w:rsidR="00FA23AE" w:rsidRPr="00284D00" w:rsidRDefault="00FA23AE" w:rsidP="00FA23A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FA23AE" w:rsidRPr="00284D00" w:rsidRDefault="00FA23AE" w:rsidP="00FA23A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FA23AE" w:rsidRPr="00284D00" w:rsidRDefault="00FA23AE" w:rsidP="00FA23A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FA23AE" w:rsidRPr="00284D00" w:rsidRDefault="00FA23AE" w:rsidP="00FA23A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FA23AE" w:rsidRPr="00284D00" w:rsidRDefault="00FA23AE" w:rsidP="00FA23A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FA23AE" w:rsidRPr="00284D00" w:rsidRDefault="00FA23AE" w:rsidP="00FA23A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FA23AE" w:rsidRPr="00284D00" w:rsidRDefault="00FA23AE" w:rsidP="00FA23A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1     OTHER OPERATING EXPENSES       3,012,340     163,974   3,030,396     163,974   3,030,396     163,974                        </w:t>
      </w:r>
    </w:p>
    <w:p w:rsidR="00FA23AE" w:rsidRPr="00284D00" w:rsidRDefault="00FA23AE" w:rsidP="00FA23A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A23AE" w:rsidRDefault="00FA23AE" w:rsidP="00FA23A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2    TOTAL COASTAL RESOURCE                                                                                                       </w:t>
      </w:r>
    </w:p>
    <w:p w:rsidR="00FA23AE" w:rsidRDefault="00FA23AE" w:rsidP="00FA23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3     IMPROVEMENT                    5,662,106     928,064   5,617,842     865,744   5,617,842     865,744                        </w:t>
      </w:r>
    </w:p>
    <w:p w:rsidR="00FA23AE" w:rsidRPr="00284D00" w:rsidRDefault="00FA23AE" w:rsidP="00FA23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4                                      (56.35)     (17.64)     (56.35)     (17.64)     (56.35)     (17.64)                        </w:t>
      </w:r>
    </w:p>
    <w:p w:rsidR="00FA23AE" w:rsidRPr="00284D00" w:rsidRDefault="00FA23AE" w:rsidP="00FA23A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FA23AE" w:rsidRPr="00284D00" w:rsidRDefault="00FA23AE" w:rsidP="00FA23A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6    C. AIR QUALITY IMPROVEMENT                                                                                                   </w:t>
      </w:r>
    </w:p>
    <w:p w:rsidR="00FA23AE" w:rsidRPr="00284D00" w:rsidRDefault="00FA23AE" w:rsidP="00FA23A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7     PERSONAL SERVICE                                                                                                            </w:t>
      </w:r>
    </w:p>
    <w:p w:rsidR="00FA23AE" w:rsidRDefault="00FA23AE" w:rsidP="00FA23A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8      CLASSIFIED POSITIONS          8,665,638   1,992,309   8,654,674   1,982,175   8,654,674   1,982,175                        </w:t>
      </w:r>
    </w:p>
    <w:p w:rsidR="00FA23AE" w:rsidRPr="00284D00" w:rsidRDefault="00FA23AE" w:rsidP="00FA23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9                                     (210.62)     (21.33)    (210.62)     (21.33)    (210.62)     (21.33)                        </w:t>
      </w:r>
    </w:p>
    <w:p w:rsidR="00FA23AE" w:rsidRPr="00284D00" w:rsidRDefault="00FA23AE" w:rsidP="00FA23A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10      OTHER PERSONAL SERVICES         144,018      90,125     157,039      90,125     157,039      90,125                        </w:t>
      </w:r>
    </w:p>
    <w:p w:rsidR="00FA23AE" w:rsidRPr="00284D00" w:rsidRDefault="00FA23AE" w:rsidP="00FA23A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A23AE" w:rsidRDefault="00FA23AE" w:rsidP="00FA23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11     TOTAL PERSONAL SERVICE         8,809,656   2,082,434   8,811,713   2,072,300   8,811,713   2,072,300                        </w:t>
      </w:r>
    </w:p>
    <w:p w:rsidR="00FA23AE" w:rsidRPr="00284D00" w:rsidRDefault="00FA23AE" w:rsidP="00FA23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12                                     (210.62)     (21.33)    (210.62)     (21.33)    (210.62)     (21.33)                        </w:t>
      </w:r>
    </w:p>
    <w:p w:rsidR="00FA23AE" w:rsidRPr="00284D00" w:rsidRDefault="00FA23AE" w:rsidP="00FA23A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13     OTHER OPERATING EXPENSES       3,431,862     380,046   3,431,863     380,046   3,431,863     380,046                        </w:t>
      </w:r>
    </w:p>
    <w:p w:rsidR="00FA23AE" w:rsidRPr="00284D00" w:rsidRDefault="00FA23AE" w:rsidP="00FA23A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14     AID TO SUBDIVISIONS:                                                                                                        </w:t>
      </w:r>
    </w:p>
    <w:p w:rsidR="00FA23AE" w:rsidRPr="00284D00" w:rsidRDefault="00FA23AE" w:rsidP="00FA23A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15      ALLOC OTHER STATE AGENCIES      211,015                 211,015                 211,015                                    </w:t>
      </w:r>
    </w:p>
    <w:p w:rsidR="00FA23AE" w:rsidRPr="00284D00" w:rsidRDefault="00FA23AE" w:rsidP="00FA23A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16      ALLOC OTHER ENTITIES          1,603,144               1,603,144               1,603,144                                    </w:t>
      </w:r>
    </w:p>
    <w:p w:rsidR="00FA23AE" w:rsidRPr="00284D00" w:rsidRDefault="00FA23AE" w:rsidP="00FA23A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17      ALLOC MUNI-RESTRICTED           234,872                 234,872                 234,872                                    </w:t>
      </w:r>
    </w:p>
    <w:p w:rsidR="00FA23AE" w:rsidRPr="00284D00" w:rsidRDefault="00FA23AE" w:rsidP="00FA23A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18      ALLOC CNTY-RESTRICTED           299,797                 299,797                 299,797                                    </w:t>
      </w:r>
    </w:p>
    <w:p w:rsidR="00FA23AE" w:rsidRPr="00284D00" w:rsidRDefault="00FA23AE" w:rsidP="00FA23A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19      ALLOC SCHOOL DIST                71,710                  71,710                  71,710                                    </w:t>
      </w:r>
    </w:p>
    <w:p w:rsidR="00FA23AE" w:rsidRPr="00284D00" w:rsidRDefault="00FA23AE" w:rsidP="00FA23A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A23AE" w:rsidRPr="00284D00" w:rsidRDefault="00FA23AE" w:rsidP="00FA23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20     TOTAL DIST SUBDIVISIONS        2,420,538               2,420,538               2,420,538                                    </w:t>
      </w:r>
    </w:p>
    <w:p w:rsidR="00FA23AE" w:rsidRPr="00284D00" w:rsidRDefault="00FA23AE" w:rsidP="00FA23A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A23AE" w:rsidRDefault="00FA23AE" w:rsidP="00FA23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21    TOTAL AIR QUALITY IMPRVMNT     14,662,056   2,462,480  14,664,114   2,452,346  14,664,114   2,452,346                        </w:t>
      </w:r>
    </w:p>
    <w:p w:rsidR="00FA23AE" w:rsidRPr="00284D00" w:rsidRDefault="00FA23AE" w:rsidP="00FA23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22                                     (210.62)     (21.33)    (210.62)     (21.33)    (210.62)     (21.33)                        </w:t>
      </w:r>
    </w:p>
    <w:p w:rsidR="00FA23AE" w:rsidRPr="00284D00" w:rsidRDefault="00FA23AE" w:rsidP="00FA23A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FA23AE" w:rsidRPr="00284D00" w:rsidRDefault="00FA23AE" w:rsidP="00FA23A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24    D. LAND &amp; WASTE MGMT                                                                                                         </w:t>
      </w:r>
    </w:p>
    <w:p w:rsidR="00FA23AE" w:rsidRPr="00284D00" w:rsidRDefault="00FA23AE" w:rsidP="00FA23A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25     PERSONAL SERVICE                                                                                                            </w:t>
      </w:r>
    </w:p>
    <w:p w:rsidR="00FA23AE" w:rsidRDefault="00FA23AE" w:rsidP="00FA23A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26      CLASSIFIED POSITIONS          7,289,675     921,584   7,472,343     931,401   7,472,343     931,401                        </w:t>
      </w:r>
    </w:p>
    <w:p w:rsidR="00FA23AE" w:rsidRPr="00284D00" w:rsidRDefault="00FA23AE" w:rsidP="00FA23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27                                     (279.17)     (45.27)    (279.17)     (45.27)    (279.17)     (45.27)                        </w:t>
      </w:r>
    </w:p>
    <w:p w:rsidR="00FA23AE" w:rsidRPr="00284D00" w:rsidRDefault="00FA23AE" w:rsidP="00FA23A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28      OTHER PERSONAL SERVICES         233,261      25,705     205,785      20,030     205,785      20,030                        </w:t>
      </w:r>
    </w:p>
    <w:p w:rsidR="00FA23AE" w:rsidRPr="00284D00" w:rsidRDefault="00FA23AE" w:rsidP="00FA23A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A23AE" w:rsidRDefault="00FA23AE" w:rsidP="00FA23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29     TOTAL PERSONAL SERVICE         7,522,936     947,289   7,678,128     951,431   7,678,128     951,431                        </w:t>
      </w:r>
    </w:p>
    <w:p w:rsidR="00FA23AE" w:rsidRPr="00284D00" w:rsidRDefault="00FA23AE" w:rsidP="00FA23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30                                     (279.17)     (45.27)    (279.17)     (45.27)    (279.17)     (45.27)                        </w:t>
      </w:r>
    </w:p>
    <w:p w:rsidR="00FA23AE" w:rsidRPr="00284D00" w:rsidRDefault="00FA23AE" w:rsidP="00FA23A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31     OTHER OPERATING EXPENSES       5,463,689     264,564   9,422,408     749,870   9,422,408     749,870                        </w:t>
      </w:r>
    </w:p>
    <w:p w:rsidR="00FA23AE" w:rsidRPr="00284D00" w:rsidRDefault="00FA23AE" w:rsidP="00FA23A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32     AID TO SUBDIVISIONS:                                                                                                        </w:t>
      </w:r>
    </w:p>
    <w:p w:rsidR="00FA23AE" w:rsidRPr="00284D00" w:rsidRDefault="00FA23AE" w:rsidP="00FA23A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33      ALLOC MUN-RESTRICTED            444,833                 444,833                 444,833                                    </w:t>
      </w:r>
    </w:p>
    <w:p w:rsidR="00FA23AE" w:rsidRPr="00284D00" w:rsidRDefault="00FA23AE" w:rsidP="00FA23A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34      ALLOC CNTY-RESTRICTED         5,537,250               4,968,797               4,968,797                                    </w:t>
      </w:r>
    </w:p>
    <w:p w:rsidR="00FA23AE" w:rsidRPr="00284D00" w:rsidRDefault="00FA23AE" w:rsidP="00FA23A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35      ALLOC SCHOOL DIST               643,487                 528,487                 528,487                                    </w:t>
      </w:r>
    </w:p>
    <w:p w:rsidR="00FA23AE" w:rsidRPr="00284D00" w:rsidRDefault="00FA23AE" w:rsidP="00FA23A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36      ALLOC OTHER STATE AGENCIES                               95,000                  95,000                                    </w:t>
      </w:r>
    </w:p>
    <w:p w:rsidR="00FA23AE" w:rsidRPr="00284D00" w:rsidRDefault="00FA23AE" w:rsidP="00FA23A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37      ALLOC OTHER ENTITIES            736,164               1,304,617               1,304,617                                    </w:t>
      </w:r>
    </w:p>
    <w:p w:rsidR="00FA23AE" w:rsidRPr="00284D00" w:rsidRDefault="00FA23AE" w:rsidP="00FA23A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38      ALLOC-PRIVATE SECTOR          1,808,660               1,828,660               1,828,660                                    </w:t>
      </w:r>
    </w:p>
    <w:p w:rsidR="00FA23AE" w:rsidRPr="00284D00" w:rsidRDefault="00FA23AE" w:rsidP="00FA23A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39      AID TO OTHER ENTITIES                                 3,981,000   3,981,000   3,981,000   3,981,000                        </w:t>
      </w:r>
    </w:p>
    <w:p w:rsidR="00FA23AE" w:rsidRDefault="00FA23AE" w:rsidP="00FA23AE">
      <w:pPr>
        <w:spacing w:line="170" w:lineRule="exact"/>
        <w:rPr>
          <w:rFonts w:ascii="Letter Gothic" w:hAnsi="Letter Gothic"/>
          <w:sz w:val="18"/>
        </w:rPr>
      </w:pPr>
    </w:p>
    <w:p w:rsidR="00FA23AE" w:rsidRDefault="00FA23AE" w:rsidP="00FA23AE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FA23AE" w:rsidRPr="00284D00" w:rsidRDefault="00FA23AE" w:rsidP="00FA23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284D00">
        <w:rPr>
          <w:rFonts w:ascii="Letter Gothic" w:hAnsi="Letter Gothic"/>
          <w:sz w:val="18"/>
        </w:rPr>
        <w:t xml:space="preserve">  34-0004                                              SECTION  34                                                 PAGE 0105</w:t>
      </w:r>
    </w:p>
    <w:p w:rsidR="00FA23AE" w:rsidRPr="00284D00" w:rsidRDefault="00FA23AE" w:rsidP="00FA23A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DEPT OF HEALTH AND ENVIRONMENTAL CONTROL                                            </w:t>
      </w:r>
    </w:p>
    <w:p w:rsidR="00FA23AE" w:rsidRPr="00284D00" w:rsidRDefault="00FA23AE" w:rsidP="00FA23A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FA23AE" w:rsidRPr="00284D00" w:rsidRDefault="00FA23AE" w:rsidP="00FA23A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FA23AE" w:rsidRPr="00284D00" w:rsidRDefault="00FA23AE" w:rsidP="00FA23A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FA23AE" w:rsidRPr="00284D00" w:rsidRDefault="00FA23AE" w:rsidP="00FA23A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FA23AE" w:rsidRPr="00284D00" w:rsidRDefault="00FA23AE" w:rsidP="00FA23A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FA23AE" w:rsidRPr="00284D00" w:rsidRDefault="00FA23AE" w:rsidP="00FA23A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FA23AE" w:rsidRPr="00284D00" w:rsidRDefault="00FA23AE" w:rsidP="00FA23A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1      ALLOC PLANNING DIST             824,724                 824,724                 824,724                                    </w:t>
      </w:r>
    </w:p>
    <w:p w:rsidR="00FA23AE" w:rsidRPr="00284D00" w:rsidRDefault="00FA23AE" w:rsidP="00FA23A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A23AE" w:rsidRPr="00284D00" w:rsidRDefault="00FA23AE" w:rsidP="00FA23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2     TOTAL DIST SUBDIVISIONS        9,995,118              13,976,118   3,981,000  13,976,118   3,981,000                        </w:t>
      </w:r>
    </w:p>
    <w:p w:rsidR="00FA23AE" w:rsidRPr="00284D00" w:rsidRDefault="00FA23AE" w:rsidP="00FA23A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A23AE" w:rsidRDefault="00FA23AE" w:rsidP="00FA23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3    TOTAL LAND &amp; WASTE MGMT        22,981,743   1,211,853  31,076,654   5,682,301  31,076,654   5,682,301                        </w:t>
      </w:r>
    </w:p>
    <w:p w:rsidR="00FA23AE" w:rsidRPr="00284D00" w:rsidRDefault="00FA23AE" w:rsidP="00FA23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4                                     (279.17)     (45.27)    (279.17)     (45.27)    (279.17)     (45.27)                        </w:t>
      </w:r>
    </w:p>
    <w:p w:rsidR="00FA23AE" w:rsidRPr="00284D00" w:rsidRDefault="00FA23AE" w:rsidP="00FA23A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FA23AE" w:rsidRPr="00284D00" w:rsidRDefault="00FA23AE" w:rsidP="00FA23A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6    E. FAMILY HEALTH                                                                                                             </w:t>
      </w:r>
    </w:p>
    <w:p w:rsidR="00FA23AE" w:rsidRPr="00284D00" w:rsidRDefault="00FA23AE" w:rsidP="00FA23A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7     1. INFECTIOUS DISEASE                                                                                                       </w:t>
      </w:r>
    </w:p>
    <w:p w:rsidR="00FA23AE" w:rsidRPr="00284D00" w:rsidRDefault="00FA23AE" w:rsidP="00FA23A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8      PREVENTION                                                                                                                 </w:t>
      </w:r>
    </w:p>
    <w:p w:rsidR="00FA23AE" w:rsidRPr="00284D00" w:rsidRDefault="00FA23AE" w:rsidP="00FA23A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9      PERSONAL SERVICE                                                                                                           </w:t>
      </w:r>
    </w:p>
    <w:p w:rsidR="00FA23AE" w:rsidRDefault="00FA23AE" w:rsidP="00FA23A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10       CLASSIFIED POSITIONS        11,492,236   4,236,411  11,681,185   4,272,382  11,681,185   4,272,382                        </w:t>
      </w:r>
    </w:p>
    <w:p w:rsidR="00FA23AE" w:rsidRPr="00284D00" w:rsidRDefault="00FA23AE" w:rsidP="00FA23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11                                     (279.88)    (143.55)    (274.21)    (143.55)    (274.21)    (143.55)                        </w:t>
      </w:r>
    </w:p>
    <w:p w:rsidR="00FA23AE" w:rsidRPr="00284D00" w:rsidRDefault="00FA23AE" w:rsidP="00FA23A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12       OTHER PERSONAL SERVICES      1,284,868      87,748   2,421,172   1,223,382   2,421,172   1,223,382                        </w:t>
      </w:r>
    </w:p>
    <w:p w:rsidR="00FA23AE" w:rsidRPr="00284D00" w:rsidRDefault="00FA23AE" w:rsidP="00FA23A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A23AE" w:rsidRDefault="00FA23AE" w:rsidP="00FA23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13      TOTAL PERSONAL SERVICE       12,777,104   4,324,159  14,102,357   5,495,764  14,102,357   5,495,764                        </w:t>
      </w:r>
    </w:p>
    <w:p w:rsidR="00FA23AE" w:rsidRPr="00284D00" w:rsidRDefault="00FA23AE" w:rsidP="00FA23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14                                     (279.88)    (143.55)    (274.21)    (143.55)    (274.21)    (143.55)                        </w:t>
      </w:r>
    </w:p>
    <w:p w:rsidR="00FA23AE" w:rsidRPr="00284D00" w:rsidRDefault="00FA23AE" w:rsidP="00FA23A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15      OTHER OPERATING EXPENSES     12,116,164   3,883,208  17,579,659   3,927,794  17,579,659   3,927,794                        </w:t>
      </w:r>
    </w:p>
    <w:p w:rsidR="00FA23AE" w:rsidRPr="00284D00" w:rsidRDefault="00FA23AE" w:rsidP="00FA23A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16      SPECIAL ITEMS:                                                                                                             </w:t>
      </w:r>
    </w:p>
    <w:p w:rsidR="00FA23AE" w:rsidRPr="00284D00" w:rsidRDefault="00FA23AE" w:rsidP="00FA23A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17       PALMETTO AIDS LIFE SUPPORT      50,000      50,000      50,000      50,000      50,000      50,000                        </w:t>
      </w:r>
    </w:p>
    <w:p w:rsidR="00FA23AE" w:rsidRPr="00284D00" w:rsidRDefault="00FA23AE" w:rsidP="00FA23A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A23AE" w:rsidRPr="00284D00" w:rsidRDefault="00FA23AE" w:rsidP="00FA23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18      TOTAL SPECIAL ITEMS              50,000      50,000      50,000      50,000      50,000      50,000                        </w:t>
      </w:r>
    </w:p>
    <w:p w:rsidR="00FA23AE" w:rsidRPr="00284D00" w:rsidRDefault="00FA23AE" w:rsidP="00FA23A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19      PUBLIC ASSISTANCE:                                                                                                         </w:t>
      </w:r>
    </w:p>
    <w:p w:rsidR="00FA23AE" w:rsidRPr="00284D00" w:rsidRDefault="00FA23AE" w:rsidP="00FA23A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20       CASE SERVICES               26,279,226   7,173,356  22,712,783   5,926,080  22,712,783   5,926,080                        </w:t>
      </w:r>
    </w:p>
    <w:p w:rsidR="00FA23AE" w:rsidRPr="00284D00" w:rsidRDefault="00FA23AE" w:rsidP="00FA23A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A23AE" w:rsidRPr="00284D00" w:rsidRDefault="00FA23AE" w:rsidP="00FA23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21      TOTAL CASE SRVC/PUB ASST     26,279,226   7,173,356  22,712,783   5,926,080  22,712,783   5,926,080                        </w:t>
      </w:r>
    </w:p>
    <w:p w:rsidR="00FA23AE" w:rsidRPr="00284D00" w:rsidRDefault="00FA23AE" w:rsidP="00FA23A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22      AID TO SUBDIVISIONS:                                                                                                       </w:t>
      </w:r>
    </w:p>
    <w:p w:rsidR="00FA23AE" w:rsidRPr="00284D00" w:rsidRDefault="00FA23AE" w:rsidP="00FA23A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23       ALLOC CNTY-RESTRICTED            5,000                   5,000                   5,000                                    </w:t>
      </w:r>
    </w:p>
    <w:p w:rsidR="00FA23AE" w:rsidRPr="00284D00" w:rsidRDefault="00FA23AE" w:rsidP="00FA23A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24       ALLOC OTHER STATE AGENCIES   8,150,886               8,350,886               8,350,886                                    </w:t>
      </w:r>
    </w:p>
    <w:p w:rsidR="00FA23AE" w:rsidRPr="00284D00" w:rsidRDefault="00FA23AE" w:rsidP="00FA23A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25       ALLOC OTHER ENTITIES        12,596,414              15,396,414              15,396,414                                    </w:t>
      </w:r>
    </w:p>
    <w:p w:rsidR="00FA23AE" w:rsidRPr="00284D00" w:rsidRDefault="00FA23AE" w:rsidP="00FA23A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A23AE" w:rsidRPr="00284D00" w:rsidRDefault="00FA23AE" w:rsidP="00FA23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26      TOTAL DIST SUBDIVISIONS      20,752,300              23,752,300              23,752,300                                    </w:t>
      </w:r>
    </w:p>
    <w:p w:rsidR="00FA23AE" w:rsidRPr="00284D00" w:rsidRDefault="00FA23AE" w:rsidP="00FA23A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A23AE" w:rsidRDefault="00FA23AE" w:rsidP="00FA23A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27     TOTAL INFECTIOUS DISEASE                                                                                                    </w:t>
      </w:r>
    </w:p>
    <w:p w:rsidR="00FA23AE" w:rsidRDefault="00FA23AE" w:rsidP="00FA23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28      PREVENTION                   71,974,794  15,430,723  78,197,099  15,399,638  78,197,099  15,399,638                        </w:t>
      </w:r>
    </w:p>
    <w:p w:rsidR="00FA23AE" w:rsidRPr="00284D00" w:rsidRDefault="00FA23AE" w:rsidP="00FA23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29                                     (279.88)    (143.55)    (274.21)    (143.55)    (274.21)    (143.55)                        </w:t>
      </w:r>
    </w:p>
    <w:p w:rsidR="00FA23AE" w:rsidRPr="00284D00" w:rsidRDefault="00FA23AE" w:rsidP="00FA23A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FA23AE" w:rsidRPr="00284D00" w:rsidRDefault="00FA23AE" w:rsidP="00FA23A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31     E. FAMILY HEALTH                                                                                                            </w:t>
      </w:r>
    </w:p>
    <w:p w:rsidR="00FA23AE" w:rsidRPr="00284D00" w:rsidRDefault="00FA23AE" w:rsidP="00FA23A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32      2. MATERNAL/INFANT HEALTH                                                                                                  </w:t>
      </w:r>
    </w:p>
    <w:p w:rsidR="00FA23AE" w:rsidRPr="00284D00" w:rsidRDefault="00FA23AE" w:rsidP="00FA23A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33      PERSONAL SERVICE                                                                                                           </w:t>
      </w:r>
    </w:p>
    <w:p w:rsidR="00FA23AE" w:rsidRDefault="00FA23AE" w:rsidP="00FA23A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34       CLASSIFIED POSITIONS        25,751,010   1,318,564  26,101,430   1,350,254  26,101,430   1,350,254                        </w:t>
      </w:r>
    </w:p>
    <w:p w:rsidR="00FA23AE" w:rsidRPr="00284D00" w:rsidRDefault="00FA23AE" w:rsidP="00FA23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35                                     (443.05)     (26.31)    (429.58)     (26.31)    (429.58)     (26.31)                        </w:t>
      </w:r>
    </w:p>
    <w:p w:rsidR="00FA23AE" w:rsidRPr="00284D00" w:rsidRDefault="00FA23AE" w:rsidP="00FA23A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36       OTHER PERSONAL SERVICES      1,524,404      14,192   1,191,281      30,520   1,191,281      30,520                        </w:t>
      </w:r>
    </w:p>
    <w:p w:rsidR="00FA23AE" w:rsidRPr="00284D00" w:rsidRDefault="00FA23AE" w:rsidP="00FA23A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A23AE" w:rsidRDefault="00FA23AE" w:rsidP="00FA23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37      TOTAL PERSONAL SERVICE       27,275,414   1,332,756  27,292,711   1,380,774  27,292,711   1,380,774                        </w:t>
      </w:r>
    </w:p>
    <w:p w:rsidR="00FA23AE" w:rsidRPr="00284D00" w:rsidRDefault="00FA23AE" w:rsidP="00FA23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38                                     (443.05)     (26.31)    (429.58)     (26.31)    (429.58)     (26.31)                        </w:t>
      </w:r>
    </w:p>
    <w:p w:rsidR="00FA23AE" w:rsidRPr="00284D00" w:rsidRDefault="00FA23AE" w:rsidP="00FA23A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39      OTHER OPERATING EXPENSES     17,002,684     229,893  16,517,812     208,147  16,517,812     208,147                        </w:t>
      </w:r>
    </w:p>
    <w:p w:rsidR="00FA23AE" w:rsidRDefault="00FA23AE" w:rsidP="00FA23AE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FA23AE" w:rsidRPr="00284D00" w:rsidRDefault="00FA23AE" w:rsidP="00FA23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284D00">
        <w:rPr>
          <w:rFonts w:ascii="Letter Gothic" w:hAnsi="Letter Gothic"/>
          <w:sz w:val="18"/>
        </w:rPr>
        <w:t xml:space="preserve">  34-0005                                              SECTION  34                                                 PAGE 0106</w:t>
      </w:r>
    </w:p>
    <w:p w:rsidR="00FA23AE" w:rsidRPr="00284D00" w:rsidRDefault="00FA23AE" w:rsidP="00FA23A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DEPT OF HEALTH AND ENVIRONMENTAL CONTROL                                            </w:t>
      </w:r>
    </w:p>
    <w:p w:rsidR="00FA23AE" w:rsidRPr="00284D00" w:rsidRDefault="00FA23AE" w:rsidP="00FA23A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FA23AE" w:rsidRPr="00284D00" w:rsidRDefault="00FA23AE" w:rsidP="00FA23A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FA23AE" w:rsidRPr="00284D00" w:rsidRDefault="00FA23AE" w:rsidP="00FA23A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FA23AE" w:rsidRPr="00284D00" w:rsidRDefault="00FA23AE" w:rsidP="00FA23A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FA23AE" w:rsidRPr="00284D00" w:rsidRDefault="00FA23AE" w:rsidP="00FA23A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FA23AE" w:rsidRPr="00284D00" w:rsidRDefault="00FA23AE" w:rsidP="00FA23A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FA23AE" w:rsidRPr="00284D00" w:rsidRDefault="00FA23AE" w:rsidP="00FA23A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1      SPECIAL ITEMS:                                                                                                             </w:t>
      </w:r>
    </w:p>
    <w:p w:rsidR="00FA23AE" w:rsidRPr="00284D00" w:rsidRDefault="00FA23AE" w:rsidP="00FA23A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2       ABSTINENCE UNTIL                                                                                                          </w:t>
      </w:r>
    </w:p>
    <w:p w:rsidR="00FA23AE" w:rsidRPr="00284D00" w:rsidRDefault="00FA23AE" w:rsidP="00FA23A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3        MARRIAGE EMERGING PRO         100,000     100,000     100,000     100,000     100,000     100,000                        </w:t>
      </w:r>
    </w:p>
    <w:p w:rsidR="00FA23AE" w:rsidRPr="00284D00" w:rsidRDefault="00FA23AE" w:rsidP="00FA23A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4       CONTINUATION TEEN                                                                                                         </w:t>
      </w:r>
    </w:p>
    <w:p w:rsidR="00FA23AE" w:rsidRPr="00284D00" w:rsidRDefault="00FA23AE" w:rsidP="00FA23A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5        PREGNANCY PREVENTION          546,972     546,972     546,972     546,972     546,972     546,972                        </w:t>
      </w:r>
    </w:p>
    <w:p w:rsidR="00FA23AE" w:rsidRPr="00284D00" w:rsidRDefault="00FA23AE" w:rsidP="00FA23A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6       NEWBORN HEARING SCREENINGS     421,750     421,750     421,750     421,750     421,750     421,750                        </w:t>
      </w:r>
    </w:p>
    <w:p w:rsidR="00FA23AE" w:rsidRPr="00284D00" w:rsidRDefault="00FA23AE" w:rsidP="00FA23A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A23AE" w:rsidRPr="00284D00" w:rsidRDefault="00FA23AE" w:rsidP="00FA23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7      TOTAL SPECIAL ITEMS           1,068,722   1,068,722   1,068,722   1,068,722   1,068,722   1,068,722                        </w:t>
      </w:r>
    </w:p>
    <w:p w:rsidR="00FA23AE" w:rsidRPr="00284D00" w:rsidRDefault="00FA23AE" w:rsidP="00FA23A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8      PUBLIC ASSISTANCE:                                                                                                         </w:t>
      </w:r>
    </w:p>
    <w:p w:rsidR="00FA23AE" w:rsidRPr="00284D00" w:rsidRDefault="00FA23AE" w:rsidP="00FA23A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9       CASE SERVICES              113,518,839     497,209 105,192,658     497,209 105,192,658     497,209                        </w:t>
      </w:r>
    </w:p>
    <w:p w:rsidR="00FA23AE" w:rsidRPr="00284D00" w:rsidRDefault="00FA23AE" w:rsidP="00FA23A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A23AE" w:rsidRPr="00284D00" w:rsidRDefault="00FA23AE" w:rsidP="00FA23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10      TOTAL CASE SRVC/PUB ASST    113,518,839     497,209 105,192,658     497,209 105,192,658     497,209                        </w:t>
      </w:r>
    </w:p>
    <w:p w:rsidR="00FA23AE" w:rsidRPr="00284D00" w:rsidRDefault="00FA23AE" w:rsidP="00FA23A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11      AID TO SUBDIVISIONS:                                                                                                       </w:t>
      </w:r>
    </w:p>
    <w:p w:rsidR="00FA23AE" w:rsidRPr="00284D00" w:rsidRDefault="00FA23AE" w:rsidP="00FA23A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12       ALLOC OTHER STATE AGENCIES     494,414                 793,527                 793,527                                    </w:t>
      </w:r>
    </w:p>
    <w:p w:rsidR="00FA23AE" w:rsidRPr="00284D00" w:rsidRDefault="00FA23AE" w:rsidP="00FA23A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13       ALLOC OTHER ENTITIES         1,814,267               2,251,564               2,251,564                                    </w:t>
      </w:r>
    </w:p>
    <w:p w:rsidR="00FA23AE" w:rsidRPr="00284D00" w:rsidRDefault="00FA23AE" w:rsidP="00FA23A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A23AE" w:rsidRPr="00284D00" w:rsidRDefault="00FA23AE" w:rsidP="00FA23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14      TOTAL DIST SUBDIVISIONS       2,308,681               3,045,091               3,045,091                                    </w:t>
      </w:r>
    </w:p>
    <w:p w:rsidR="00FA23AE" w:rsidRPr="00284D00" w:rsidRDefault="00FA23AE" w:rsidP="00FA23A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A23AE" w:rsidRDefault="00FA23AE" w:rsidP="00FA23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15     TOTAL MATERNAL/INFANT HEALTH 161,174,340   3,128,580 153,116,994   3,154,852 153,116,994   3,154,852                        </w:t>
      </w:r>
    </w:p>
    <w:p w:rsidR="00FA23AE" w:rsidRPr="00284D00" w:rsidRDefault="00FA23AE" w:rsidP="00FA23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16                                     (443.05)     (26.31)    (429.58)     (26.31)    (429.58)     (26.31)                        </w:t>
      </w:r>
    </w:p>
    <w:p w:rsidR="00FA23AE" w:rsidRPr="00284D00" w:rsidRDefault="00FA23AE" w:rsidP="00FA23A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FA23AE" w:rsidRPr="00284D00" w:rsidRDefault="00FA23AE" w:rsidP="00FA23A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18     E. FAMILY HEALTH                                                                                                            </w:t>
      </w:r>
    </w:p>
    <w:p w:rsidR="00FA23AE" w:rsidRPr="00284D00" w:rsidRDefault="00FA23AE" w:rsidP="00FA23A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19      3. CHRONIC DISEASE                                                                                                         </w:t>
      </w:r>
    </w:p>
    <w:p w:rsidR="00FA23AE" w:rsidRPr="00284D00" w:rsidRDefault="00FA23AE" w:rsidP="00FA23A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20       PREVENTION                                                                                                                </w:t>
      </w:r>
    </w:p>
    <w:p w:rsidR="00FA23AE" w:rsidRPr="00284D00" w:rsidRDefault="00FA23AE" w:rsidP="00FA23A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21      PERSONAL SERVICE                                                                                                           </w:t>
      </w:r>
    </w:p>
    <w:p w:rsidR="00FA23AE" w:rsidRDefault="00FA23AE" w:rsidP="00FA23A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22       CLASSIFIED POSITIONS         3,162,786     610,252   3,125,859     645,557   3,125,859     645,557                        </w:t>
      </w:r>
    </w:p>
    <w:p w:rsidR="00FA23AE" w:rsidRPr="00284D00" w:rsidRDefault="00FA23AE" w:rsidP="00FA23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23                                      (38.29)     (19.09)     (38.29)     (19.09)     (38.29)     (19.09)                        </w:t>
      </w:r>
    </w:p>
    <w:p w:rsidR="00FA23AE" w:rsidRPr="00284D00" w:rsidRDefault="00FA23AE" w:rsidP="00FA23A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24       OTHER PERSONAL SERVICES        410,719      55,374     502,081      42,504     502,081      42,504                        </w:t>
      </w:r>
    </w:p>
    <w:p w:rsidR="00FA23AE" w:rsidRPr="00284D00" w:rsidRDefault="00FA23AE" w:rsidP="00FA23A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A23AE" w:rsidRDefault="00FA23AE" w:rsidP="00FA23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25      TOTAL PERSONAL SERVICE        3,573,505     665,626   3,627,940     688,061   3,627,940     688,061                        </w:t>
      </w:r>
    </w:p>
    <w:p w:rsidR="00FA23AE" w:rsidRPr="00284D00" w:rsidRDefault="00FA23AE" w:rsidP="00FA23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26                                      (38.29)     (19.09)     (38.29)     (19.09)     (38.29)     (19.09)                        </w:t>
      </w:r>
    </w:p>
    <w:p w:rsidR="00FA23AE" w:rsidRPr="00284D00" w:rsidRDefault="00FA23AE" w:rsidP="00FA23A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27      OTHER OPERATING EXPENSES     10,333,070     398,034  10,457,182     387,666  10,457,182     387,666                        </w:t>
      </w:r>
    </w:p>
    <w:p w:rsidR="00FA23AE" w:rsidRPr="00284D00" w:rsidRDefault="00FA23AE" w:rsidP="00FA23A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28      SPECIAL ITEMS:                                                                                                             </w:t>
      </w:r>
    </w:p>
    <w:p w:rsidR="00FA23AE" w:rsidRPr="00284D00" w:rsidRDefault="00FA23AE" w:rsidP="00FA23A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29       YOUTH SMOKING PREVENTION       592,738                 592,738                 592,738                                    </w:t>
      </w:r>
    </w:p>
    <w:p w:rsidR="00FA23AE" w:rsidRPr="00284D00" w:rsidRDefault="00FA23AE" w:rsidP="00FA23A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30       SMOKING PREVENTION TRUST     8,800,000               8,800,000               8,800,000                                    </w:t>
      </w:r>
    </w:p>
    <w:p w:rsidR="00FA23AE" w:rsidRPr="00284D00" w:rsidRDefault="00FA23AE" w:rsidP="00FA23A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A23AE" w:rsidRPr="00284D00" w:rsidRDefault="00FA23AE" w:rsidP="00FA23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31      TOTAL SPECIAL ITEMS           9,392,738               9,392,738               9,392,738                                    </w:t>
      </w:r>
    </w:p>
    <w:p w:rsidR="00FA23AE" w:rsidRPr="00284D00" w:rsidRDefault="00FA23AE" w:rsidP="00FA23A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32      PUBLIC ASSISTANCE:                                                                                                         </w:t>
      </w:r>
    </w:p>
    <w:p w:rsidR="00FA23AE" w:rsidRPr="00284D00" w:rsidRDefault="00FA23AE" w:rsidP="00FA23A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33       CASE SERVICES                3,335,814               3,338,210               3,338,210                                    </w:t>
      </w:r>
    </w:p>
    <w:p w:rsidR="00FA23AE" w:rsidRPr="00284D00" w:rsidRDefault="00FA23AE" w:rsidP="00FA23A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A23AE" w:rsidRPr="00284D00" w:rsidRDefault="00FA23AE" w:rsidP="00FA23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34      TOTAL CASE SRVC/PUB ASST      3,335,814               3,338,210               3,338,210                                    </w:t>
      </w:r>
    </w:p>
    <w:p w:rsidR="00FA23AE" w:rsidRPr="00284D00" w:rsidRDefault="00FA23AE" w:rsidP="00FA23A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35      AID TO SUBDIVISIONS:                                                                                                       </w:t>
      </w:r>
    </w:p>
    <w:p w:rsidR="00FA23AE" w:rsidRPr="00284D00" w:rsidRDefault="00FA23AE" w:rsidP="00FA23A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36       ALLOC OTHER STATE AGENCIES   2,116,038               2,116,038               2,116,038                                    </w:t>
      </w:r>
    </w:p>
    <w:p w:rsidR="00FA23AE" w:rsidRPr="00284D00" w:rsidRDefault="00FA23AE" w:rsidP="00FA23A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37       ALLOC OTHER ENTITIES         3,984,977               3,984,977               3,984,977                                    </w:t>
      </w:r>
    </w:p>
    <w:p w:rsidR="00FA23AE" w:rsidRPr="00284D00" w:rsidRDefault="00FA23AE" w:rsidP="00FA23A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A23AE" w:rsidRPr="00284D00" w:rsidRDefault="00FA23AE" w:rsidP="00FA23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38      TOTAL DIST SUBDIVISIONS       6,101,015               6,101,015               6,101,015                                    </w:t>
      </w:r>
    </w:p>
    <w:p w:rsidR="00FA23AE" w:rsidRDefault="00FA23AE" w:rsidP="00FA23AE">
      <w:pPr>
        <w:spacing w:line="170" w:lineRule="exact"/>
        <w:rPr>
          <w:rFonts w:ascii="Letter Gothic" w:hAnsi="Letter Gothic"/>
          <w:sz w:val="18"/>
        </w:rPr>
      </w:pPr>
    </w:p>
    <w:p w:rsidR="00FA23AE" w:rsidRDefault="00FA23AE" w:rsidP="00FA23AE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FA23AE" w:rsidRPr="00284D00" w:rsidRDefault="00FA23AE" w:rsidP="00FA23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284D00">
        <w:rPr>
          <w:rFonts w:ascii="Letter Gothic" w:hAnsi="Letter Gothic"/>
          <w:sz w:val="18"/>
        </w:rPr>
        <w:t xml:space="preserve">  34-0006                                              SECTION  34                                                 PAGE 0107</w:t>
      </w:r>
    </w:p>
    <w:p w:rsidR="00FA23AE" w:rsidRPr="00284D00" w:rsidRDefault="00FA23AE" w:rsidP="00FA23A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DEPT OF HEALTH AND ENVIRONMENTAL CONTROL                                            </w:t>
      </w:r>
    </w:p>
    <w:p w:rsidR="00FA23AE" w:rsidRPr="00284D00" w:rsidRDefault="00FA23AE" w:rsidP="00FA23A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FA23AE" w:rsidRPr="00284D00" w:rsidRDefault="00FA23AE" w:rsidP="00FA23A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FA23AE" w:rsidRPr="00284D00" w:rsidRDefault="00FA23AE" w:rsidP="00FA23A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FA23AE" w:rsidRPr="00284D00" w:rsidRDefault="00FA23AE" w:rsidP="00FA23A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FA23AE" w:rsidRPr="00284D00" w:rsidRDefault="00FA23AE" w:rsidP="00FA23A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FA23AE" w:rsidRPr="00284D00" w:rsidRDefault="00FA23AE" w:rsidP="00FA23A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FA23AE" w:rsidRPr="00284D00" w:rsidRDefault="00FA23AE" w:rsidP="00FA23A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A23AE" w:rsidRDefault="00FA23AE" w:rsidP="00FA23A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1     TOTAL CHRONIC DISEASE                                                                                                       </w:t>
      </w:r>
    </w:p>
    <w:p w:rsidR="00FA23AE" w:rsidRDefault="00FA23AE" w:rsidP="00FA23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2      PREVENTION                   32,736,142   1,063,660  32,917,085   1,075,727  32,917,085   1,075,727                        </w:t>
      </w:r>
    </w:p>
    <w:p w:rsidR="00FA23AE" w:rsidRPr="00284D00" w:rsidRDefault="00FA23AE" w:rsidP="00FA23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3                                      (38.29)     (19.09)     (38.29)     (19.09)     (38.29)     (19.09)                        </w:t>
      </w:r>
    </w:p>
    <w:p w:rsidR="00FA23AE" w:rsidRPr="00284D00" w:rsidRDefault="00FA23AE" w:rsidP="00FA23A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FA23AE" w:rsidRPr="00284D00" w:rsidRDefault="00FA23AE" w:rsidP="00FA23A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5     E. FAMILY HEALTH                                                                                                            </w:t>
      </w:r>
    </w:p>
    <w:p w:rsidR="00FA23AE" w:rsidRPr="00284D00" w:rsidRDefault="00FA23AE" w:rsidP="00FA23A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6      4. ACCESS TO CARE                                                                                                          </w:t>
      </w:r>
    </w:p>
    <w:p w:rsidR="00FA23AE" w:rsidRPr="00284D00" w:rsidRDefault="00FA23AE" w:rsidP="00FA23A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7      PERSONAL SERVICE                                                                                                           </w:t>
      </w:r>
    </w:p>
    <w:p w:rsidR="00FA23AE" w:rsidRDefault="00FA23AE" w:rsidP="00FA23A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8       CLASSIFIED POSITIONS        25,775,861  13,459,364  23,057,168  13,673,703  23,057,168  13,673,703                        </w:t>
      </w:r>
    </w:p>
    <w:p w:rsidR="00FA23AE" w:rsidRPr="00284D00" w:rsidRDefault="00FA23AE" w:rsidP="00FA23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9                                     (881.03)    (453.12)    (829.08)    (453.12)    (829.08)    (453.12)                        </w:t>
      </w:r>
    </w:p>
    <w:p w:rsidR="00FA23AE" w:rsidRDefault="00FA23AE" w:rsidP="00FA23A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10       UNCLASSIFIED POSITIONS         164,817     164,817     164,817     164,817     164,817     164,817                        </w:t>
      </w:r>
    </w:p>
    <w:p w:rsidR="00FA23AE" w:rsidRPr="00284D00" w:rsidRDefault="00FA23AE" w:rsidP="00FA23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11                                       (1.00)      (1.00)      (1.00)      (1.00)      (1.00)      (1.00)                        </w:t>
      </w:r>
    </w:p>
    <w:p w:rsidR="00FA23AE" w:rsidRPr="00284D00" w:rsidRDefault="00FA23AE" w:rsidP="00FA23A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12       OTHER PERSONAL SERVICES      4,529,032      75,053   4,570,570     178,304   4,570,570     178,304                        </w:t>
      </w:r>
    </w:p>
    <w:p w:rsidR="00FA23AE" w:rsidRPr="00284D00" w:rsidRDefault="00FA23AE" w:rsidP="00FA23A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A23AE" w:rsidRDefault="00FA23AE" w:rsidP="00FA23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13      TOTAL PERSONAL SERVICE       30,469,710  13,699,234  27,792,555  14,016,824  27,792,555  14,016,824                        </w:t>
      </w:r>
    </w:p>
    <w:p w:rsidR="00FA23AE" w:rsidRPr="00284D00" w:rsidRDefault="00FA23AE" w:rsidP="00FA23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14                                     (882.03)    (454.12)    (830.08)    (454.12)    (830.08)    (454.12)                        </w:t>
      </w:r>
    </w:p>
    <w:p w:rsidR="00FA23AE" w:rsidRPr="00284D00" w:rsidRDefault="00FA23AE" w:rsidP="00FA23A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15      OTHER OPERATING EXPENSES     17,979,023   3,716,313  17,047,987   4,624,882  17,047,987   4,624,882                        </w:t>
      </w:r>
    </w:p>
    <w:p w:rsidR="00FA23AE" w:rsidRPr="00284D00" w:rsidRDefault="00FA23AE" w:rsidP="00FA23A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16      PUBLIC ASSISTANCE:                                                                                                         </w:t>
      </w:r>
    </w:p>
    <w:p w:rsidR="00FA23AE" w:rsidRPr="00284D00" w:rsidRDefault="00FA23AE" w:rsidP="00FA23A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17       CASE SERVICES                  514,194       3,626     426,224       3,608     426,224       3,608                        </w:t>
      </w:r>
    </w:p>
    <w:p w:rsidR="00FA23AE" w:rsidRPr="00284D00" w:rsidRDefault="00FA23AE" w:rsidP="00FA23A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A23AE" w:rsidRPr="00284D00" w:rsidRDefault="00FA23AE" w:rsidP="00FA23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18      TOTAL CASE SRVC/PUB ASST        514,194       3,626     426,224       3,608     426,224       3,608                        </w:t>
      </w:r>
    </w:p>
    <w:p w:rsidR="00FA23AE" w:rsidRPr="00284D00" w:rsidRDefault="00FA23AE" w:rsidP="00FA23A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19      AID TO SUBDIVISIONS:                                                                                                       </w:t>
      </w:r>
    </w:p>
    <w:p w:rsidR="00FA23AE" w:rsidRPr="00284D00" w:rsidRDefault="00FA23AE" w:rsidP="00FA23A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20       ALLOC CNTY-RESTRICTED                                   30,000                  30,000                                    </w:t>
      </w:r>
    </w:p>
    <w:p w:rsidR="00FA23AE" w:rsidRPr="00284D00" w:rsidRDefault="00FA23AE" w:rsidP="00FA23A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21       ALLOC CNTY-RESTRICTED                                  243,320                 243,320                                    </w:t>
      </w:r>
    </w:p>
    <w:p w:rsidR="00FA23AE" w:rsidRPr="00284D00" w:rsidRDefault="00FA23AE" w:rsidP="00FA23A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22       ALLOC OTHER STATE AGENCIES     381,757                 534,241                 534,241                                    </w:t>
      </w:r>
    </w:p>
    <w:p w:rsidR="00FA23AE" w:rsidRPr="00284D00" w:rsidRDefault="00FA23AE" w:rsidP="00FA23A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23       ALLOC OTHER ENTITIES         4,686,804               4,262,656       1,238   4,262,656       1,238                        </w:t>
      </w:r>
    </w:p>
    <w:p w:rsidR="00FA23AE" w:rsidRPr="00284D00" w:rsidRDefault="00FA23AE" w:rsidP="00FA23A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A23AE" w:rsidRPr="00284D00" w:rsidRDefault="00FA23AE" w:rsidP="00FA23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24      TOTAL DIST SUBDIVISIONS       5,068,561               5,070,217       1,238   5,070,217       1,238                        </w:t>
      </w:r>
    </w:p>
    <w:p w:rsidR="00FA23AE" w:rsidRPr="00284D00" w:rsidRDefault="00FA23AE" w:rsidP="00FA23A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A23AE" w:rsidRDefault="00FA23AE" w:rsidP="00FA23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25     TOTAL ACCESS TO CARE          54,031,488  17,419,173  50,336,983  18,646,552  50,336,983  18,646,552                        </w:t>
      </w:r>
    </w:p>
    <w:p w:rsidR="00FA23AE" w:rsidRPr="00284D00" w:rsidRDefault="00FA23AE" w:rsidP="00FA23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26                                     (882.03)    (454.12)    (830.08)    (454.12)    (830.08)    (454.12)                        </w:t>
      </w:r>
    </w:p>
    <w:p w:rsidR="00FA23AE" w:rsidRPr="00284D00" w:rsidRDefault="00FA23AE" w:rsidP="00FA23A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FA23AE" w:rsidRPr="00284D00" w:rsidRDefault="00FA23AE" w:rsidP="00FA23A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28     E. FAMILY HEALTH                                                                                                            </w:t>
      </w:r>
    </w:p>
    <w:p w:rsidR="00FA23AE" w:rsidRPr="00284D00" w:rsidRDefault="00FA23AE" w:rsidP="00FA23A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29      5. DRUG CONTROL                                                                                                            </w:t>
      </w:r>
    </w:p>
    <w:p w:rsidR="00FA23AE" w:rsidRPr="00284D00" w:rsidRDefault="00FA23AE" w:rsidP="00FA23A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30      PERSONAL SERVICE                                                                                                           </w:t>
      </w:r>
    </w:p>
    <w:p w:rsidR="00FA23AE" w:rsidRDefault="00FA23AE" w:rsidP="00FA23A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31       CLASSIFIED POSITIONS         1,506,499               1,565,000               1,565,000                                    </w:t>
      </w:r>
    </w:p>
    <w:p w:rsidR="00FA23AE" w:rsidRPr="00284D00" w:rsidRDefault="00FA23AE" w:rsidP="00FA23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32                                      (35.89)                 (35.89)                 (35.89)                                    </w:t>
      </w:r>
    </w:p>
    <w:p w:rsidR="00FA23AE" w:rsidRPr="00284D00" w:rsidRDefault="00FA23AE" w:rsidP="00FA23A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33       OTHER PERSONAL SERVICES         70,000                  70,000                  70,000                                    </w:t>
      </w:r>
    </w:p>
    <w:p w:rsidR="00FA23AE" w:rsidRPr="00284D00" w:rsidRDefault="00FA23AE" w:rsidP="00FA23A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A23AE" w:rsidRDefault="00FA23AE" w:rsidP="00FA23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34      TOTAL PERSONAL SERVICE        1,576,499               1,635,000               1,635,000                                    </w:t>
      </w:r>
    </w:p>
    <w:p w:rsidR="00FA23AE" w:rsidRPr="00284D00" w:rsidRDefault="00FA23AE" w:rsidP="00FA23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35                                      (35.89)                 (35.89)                 (35.89)                                    </w:t>
      </w:r>
    </w:p>
    <w:p w:rsidR="00FA23AE" w:rsidRPr="00284D00" w:rsidRDefault="00FA23AE" w:rsidP="00FA23A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36      OTHER OPERATING EXPENSES        753,534               1,016,183               1,016,183                                    </w:t>
      </w:r>
    </w:p>
    <w:p w:rsidR="00FA23AE" w:rsidRPr="00284D00" w:rsidRDefault="00FA23AE" w:rsidP="00FA23A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A23AE" w:rsidRDefault="00FA23AE" w:rsidP="00FA23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37     TOTAL DRUG CONTROL             2,330,033               2,651,183               2,651,183                                    </w:t>
      </w:r>
    </w:p>
    <w:p w:rsidR="00FA23AE" w:rsidRPr="00284D00" w:rsidRDefault="00FA23AE" w:rsidP="00FA23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38                                      (35.89)                 (35.89)                 (35.89)                                    </w:t>
      </w:r>
    </w:p>
    <w:p w:rsidR="00FA23AE" w:rsidRPr="00284D00" w:rsidRDefault="00FA23AE" w:rsidP="00FA23A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FA23AE" w:rsidRDefault="00FA23AE" w:rsidP="00FA23AE">
      <w:pPr>
        <w:spacing w:line="170" w:lineRule="exact"/>
        <w:rPr>
          <w:rFonts w:ascii="Letter Gothic" w:hAnsi="Letter Gothic"/>
          <w:sz w:val="18"/>
        </w:rPr>
      </w:pPr>
    </w:p>
    <w:p w:rsidR="00FA23AE" w:rsidRDefault="00FA23AE" w:rsidP="00FA23AE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FA23AE" w:rsidRPr="00284D00" w:rsidRDefault="00FA23AE" w:rsidP="00FA23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284D00">
        <w:rPr>
          <w:rFonts w:ascii="Letter Gothic" w:hAnsi="Letter Gothic"/>
          <w:sz w:val="18"/>
        </w:rPr>
        <w:t xml:space="preserve">  34-0007                                              SECTION  34                                                 PAGE 0108</w:t>
      </w:r>
    </w:p>
    <w:p w:rsidR="00FA23AE" w:rsidRPr="00284D00" w:rsidRDefault="00FA23AE" w:rsidP="00FA23A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DEPT OF HEALTH AND ENVIRONMENTAL CONTROL                                            </w:t>
      </w:r>
    </w:p>
    <w:p w:rsidR="00FA23AE" w:rsidRPr="00284D00" w:rsidRDefault="00FA23AE" w:rsidP="00FA23A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FA23AE" w:rsidRPr="00284D00" w:rsidRDefault="00FA23AE" w:rsidP="00FA23A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FA23AE" w:rsidRPr="00284D00" w:rsidRDefault="00FA23AE" w:rsidP="00FA23A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FA23AE" w:rsidRPr="00284D00" w:rsidRDefault="00FA23AE" w:rsidP="00FA23A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FA23AE" w:rsidRPr="00284D00" w:rsidRDefault="00FA23AE" w:rsidP="00FA23A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FA23AE" w:rsidRPr="00284D00" w:rsidRDefault="00FA23AE" w:rsidP="00FA23A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FA23AE" w:rsidRPr="00284D00" w:rsidRDefault="00FA23AE" w:rsidP="00FA23A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1     E. FAMILY HEALTH                                                                                                            </w:t>
      </w:r>
    </w:p>
    <w:p w:rsidR="00FA23AE" w:rsidRPr="00284D00" w:rsidRDefault="00FA23AE" w:rsidP="00FA23A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2      6. RAPE VIOLENCE PREVENTION                                                                                                </w:t>
      </w:r>
    </w:p>
    <w:p w:rsidR="00FA23AE" w:rsidRPr="00284D00" w:rsidRDefault="00FA23AE" w:rsidP="00FA23A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3      PERSONAL SERVICE                                                                                                           </w:t>
      </w:r>
    </w:p>
    <w:p w:rsidR="00FA23AE" w:rsidRPr="00284D00" w:rsidRDefault="00FA23AE" w:rsidP="00FA23A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4       CLASSIFIED POSITIONS            76,598                  69,865                  69,865                                    </w:t>
      </w:r>
    </w:p>
    <w:p w:rsidR="00FA23AE" w:rsidRPr="00284D00" w:rsidRDefault="00FA23AE" w:rsidP="00FA23A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A23AE" w:rsidRPr="00284D00" w:rsidRDefault="00FA23AE" w:rsidP="00FA23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5      TOTAL PERSONAL SERVICE           76,598                  69,865                  69,865                                    </w:t>
      </w:r>
    </w:p>
    <w:p w:rsidR="00FA23AE" w:rsidRPr="00284D00" w:rsidRDefault="00FA23AE" w:rsidP="00FA23A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6      OTHER OPERATING EXPENSES         26,886                 213,328                 213,328                                    </w:t>
      </w:r>
    </w:p>
    <w:p w:rsidR="00FA23AE" w:rsidRPr="00284D00" w:rsidRDefault="00FA23AE" w:rsidP="00FA23A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7      PUBLIC ASSISTANCE:                                                                                                         </w:t>
      </w:r>
    </w:p>
    <w:p w:rsidR="00FA23AE" w:rsidRPr="00284D00" w:rsidRDefault="00FA23AE" w:rsidP="00FA23A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8       CASE SERVICES                1,354,114   1,348,114   1,348,114   1,348,114   1,348,114   1,348,114                        </w:t>
      </w:r>
    </w:p>
    <w:p w:rsidR="00FA23AE" w:rsidRPr="00284D00" w:rsidRDefault="00FA23AE" w:rsidP="00FA23A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A23AE" w:rsidRPr="00284D00" w:rsidRDefault="00FA23AE" w:rsidP="00FA23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9      TOTAL CASE SRVC/PUB ASST      1,354,114   1,348,114   1,348,114   1,348,114   1,348,114   1,348,114                        </w:t>
      </w:r>
    </w:p>
    <w:p w:rsidR="00FA23AE" w:rsidRPr="00284D00" w:rsidRDefault="00FA23AE" w:rsidP="00FA23A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10      AID TO SUBDIVISIONS:                                                                                                       </w:t>
      </w:r>
    </w:p>
    <w:p w:rsidR="00FA23AE" w:rsidRPr="00284D00" w:rsidRDefault="00FA23AE" w:rsidP="00FA23A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11       ALLOC OTHER STATE AGENCIES     139,566                                                                                    </w:t>
      </w:r>
    </w:p>
    <w:p w:rsidR="00FA23AE" w:rsidRPr="00284D00" w:rsidRDefault="00FA23AE" w:rsidP="00FA23A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12       ALLOC OTHER ENTITIES                                   714,092                 714,092                                    </w:t>
      </w:r>
    </w:p>
    <w:p w:rsidR="00FA23AE" w:rsidRPr="00284D00" w:rsidRDefault="00FA23AE" w:rsidP="00FA23A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13       AID TO OTHER ENTITIES            8,575       8,575       8,575       8,575       8,575       8,575                        </w:t>
      </w:r>
    </w:p>
    <w:p w:rsidR="00FA23AE" w:rsidRPr="00284D00" w:rsidRDefault="00FA23AE" w:rsidP="00FA23A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A23AE" w:rsidRPr="00284D00" w:rsidRDefault="00FA23AE" w:rsidP="00FA23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14      TOTAL DIST SUBDIVISIONS         148,141       8,575     722,667       8,575     722,667       8,575                        </w:t>
      </w:r>
    </w:p>
    <w:p w:rsidR="00FA23AE" w:rsidRPr="00284D00" w:rsidRDefault="00FA23AE" w:rsidP="00FA23A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A23AE" w:rsidRDefault="00FA23AE" w:rsidP="00FA23A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15     TOTAL RAPE VIOLENCE                                                                                                         </w:t>
      </w:r>
    </w:p>
    <w:p w:rsidR="00FA23AE" w:rsidRPr="00284D00" w:rsidRDefault="00FA23AE" w:rsidP="00FA23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16      PREVENTION                    1,605,739   1,356,689   2,353,974   1,356,689   2,353,974   1,356,689                        </w:t>
      </w:r>
    </w:p>
    <w:p w:rsidR="00FA23AE" w:rsidRPr="00284D00" w:rsidRDefault="00FA23AE" w:rsidP="00FA23A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FA23AE" w:rsidRPr="00284D00" w:rsidRDefault="00FA23AE" w:rsidP="00FA23A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18     E. FAMILY HEALTH                                                                                                            </w:t>
      </w:r>
    </w:p>
    <w:p w:rsidR="00FA23AE" w:rsidRPr="00284D00" w:rsidRDefault="00FA23AE" w:rsidP="00FA23A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19      7. INDEPENDENT LIVING                                                                                                      </w:t>
      </w:r>
    </w:p>
    <w:p w:rsidR="00FA23AE" w:rsidRPr="00284D00" w:rsidRDefault="00FA23AE" w:rsidP="00FA23A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20      PERSONAL SERVICE                                                                                                           </w:t>
      </w:r>
    </w:p>
    <w:p w:rsidR="00FA23AE" w:rsidRDefault="00FA23AE" w:rsidP="00FA23A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21       CLASSIFIED POSITIONS        19,521,450     794,385  19,568,996     962,939  19,568,996     962,939                        </w:t>
      </w:r>
    </w:p>
    <w:p w:rsidR="00FA23AE" w:rsidRPr="00284D00" w:rsidRDefault="00FA23AE" w:rsidP="00FA23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22                                     (185.59)      (3.34)    (179.59)      (3.34)    (179.59)      (3.34)                        </w:t>
      </w:r>
    </w:p>
    <w:p w:rsidR="00FA23AE" w:rsidRPr="00284D00" w:rsidRDefault="00FA23AE" w:rsidP="00FA23A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23       OTHER PERSONAL SERVICES      4,850,661         759   4,852,984       2,034   4,852,984       2,034                        </w:t>
      </w:r>
    </w:p>
    <w:p w:rsidR="00FA23AE" w:rsidRPr="00284D00" w:rsidRDefault="00FA23AE" w:rsidP="00FA23A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A23AE" w:rsidRDefault="00FA23AE" w:rsidP="00FA23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24      TOTAL PERSONAL SERVICE       24,372,111     795,144  24,421,980     964,973  24,421,980     964,973                        </w:t>
      </w:r>
    </w:p>
    <w:p w:rsidR="00FA23AE" w:rsidRPr="00284D00" w:rsidRDefault="00FA23AE" w:rsidP="00FA23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25                                     (185.59)      (3.34)    (179.59)      (3.34)    (179.59)      (3.34)                        </w:t>
      </w:r>
    </w:p>
    <w:p w:rsidR="00FA23AE" w:rsidRPr="00284D00" w:rsidRDefault="00FA23AE" w:rsidP="00FA23A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26      OTHER OPERATING EXPENSES      7,652,040     848,133   5,371,109     827,201   5,371,109     827,201                        </w:t>
      </w:r>
    </w:p>
    <w:p w:rsidR="00FA23AE" w:rsidRPr="00284D00" w:rsidRDefault="00FA23AE" w:rsidP="00FA23A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27      SPECIAL ITEMS:                                                                                                             </w:t>
      </w:r>
    </w:p>
    <w:p w:rsidR="00FA23AE" w:rsidRPr="00284D00" w:rsidRDefault="00FA23AE" w:rsidP="00FA23A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28       SICKLE CELL PROF.                                                                                                         </w:t>
      </w:r>
    </w:p>
    <w:p w:rsidR="00FA23AE" w:rsidRPr="00284D00" w:rsidRDefault="00FA23AE" w:rsidP="00FA23A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29        EDUCATION                     100,000     100,000     100,000     100,000     100,000     100,000                        </w:t>
      </w:r>
    </w:p>
    <w:p w:rsidR="00FA23AE" w:rsidRPr="00284D00" w:rsidRDefault="00FA23AE" w:rsidP="00FA23A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A23AE" w:rsidRPr="00284D00" w:rsidRDefault="00FA23AE" w:rsidP="00FA23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30      TOTAL SPECIAL ITEMS             100,000     100,000     100,000     100,000     100,000     100,000                        </w:t>
      </w:r>
    </w:p>
    <w:p w:rsidR="00FA23AE" w:rsidRPr="00284D00" w:rsidRDefault="00FA23AE" w:rsidP="00FA23A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31      PUBLIC ASSISTANCE:                                                                                                         </w:t>
      </w:r>
    </w:p>
    <w:p w:rsidR="00FA23AE" w:rsidRPr="00284D00" w:rsidRDefault="00FA23AE" w:rsidP="00FA23A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32       CASE SERVICES                9,148,775   3,560,391   9,626,491   3,560,391   9,626,491   3,560,391                        </w:t>
      </w:r>
    </w:p>
    <w:p w:rsidR="00FA23AE" w:rsidRPr="00284D00" w:rsidRDefault="00FA23AE" w:rsidP="00FA23A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A23AE" w:rsidRPr="00284D00" w:rsidRDefault="00FA23AE" w:rsidP="00FA23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33      TOTAL CASE SRVC/PUB ASST      9,148,775   3,560,391   9,626,491   3,560,391   9,626,491   3,560,391                        </w:t>
      </w:r>
    </w:p>
    <w:p w:rsidR="00FA23AE" w:rsidRPr="00284D00" w:rsidRDefault="00FA23AE" w:rsidP="00FA23A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34      AID TO SUBDIVISIONS:                                                                                                       </w:t>
      </w:r>
    </w:p>
    <w:p w:rsidR="00FA23AE" w:rsidRPr="00284D00" w:rsidRDefault="00FA23AE" w:rsidP="00FA23A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35       ALLOC OTHER ENTITIES           250,000                                                                                    </w:t>
      </w:r>
    </w:p>
    <w:p w:rsidR="00FA23AE" w:rsidRPr="00284D00" w:rsidRDefault="00FA23AE" w:rsidP="00FA23A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A23AE" w:rsidRPr="00284D00" w:rsidRDefault="00FA23AE" w:rsidP="00FA23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36      TOTAL DIST SUBDIVISIONS         250,000                                                                                    </w:t>
      </w:r>
    </w:p>
    <w:p w:rsidR="00FA23AE" w:rsidRPr="00284D00" w:rsidRDefault="00FA23AE" w:rsidP="00FA23A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A23AE" w:rsidRDefault="00FA23AE" w:rsidP="00FA23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37     TOTAL INDEPENDENT LIVING      41,522,926   5,303,668  39,519,580   5,452,565  39,519,580   5,452,565                        </w:t>
      </w:r>
    </w:p>
    <w:p w:rsidR="00FA23AE" w:rsidRPr="00284D00" w:rsidRDefault="00FA23AE" w:rsidP="00FA23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38                                     (185.59)      (3.34)    (179.59)      (3.34)    (179.59)      (3.34)                        </w:t>
      </w:r>
    </w:p>
    <w:p w:rsidR="00FA23AE" w:rsidRDefault="00FA23AE" w:rsidP="00FA23A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  <w:r>
        <w:rPr>
          <w:rFonts w:ascii="Letter Gothic" w:hAnsi="Letter Gothic"/>
          <w:sz w:val="18"/>
        </w:rPr>
        <w:br w:type="page"/>
      </w:r>
    </w:p>
    <w:p w:rsidR="00FA23AE" w:rsidRPr="00284D00" w:rsidRDefault="00FA23AE" w:rsidP="00FA23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284D00">
        <w:rPr>
          <w:rFonts w:ascii="Letter Gothic" w:hAnsi="Letter Gothic"/>
          <w:sz w:val="18"/>
        </w:rPr>
        <w:t xml:space="preserve">  34-0008                                              SECTION  34                                                 PAGE 0109</w:t>
      </w:r>
    </w:p>
    <w:p w:rsidR="00FA23AE" w:rsidRPr="00284D00" w:rsidRDefault="00FA23AE" w:rsidP="00FA23A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DEPT OF HEALTH AND ENVIRONMENTAL CONTROL                                            </w:t>
      </w:r>
    </w:p>
    <w:p w:rsidR="00FA23AE" w:rsidRPr="00284D00" w:rsidRDefault="00FA23AE" w:rsidP="00FA23A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FA23AE" w:rsidRPr="00284D00" w:rsidRDefault="00FA23AE" w:rsidP="00FA23A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FA23AE" w:rsidRPr="00284D00" w:rsidRDefault="00FA23AE" w:rsidP="00FA23A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FA23AE" w:rsidRPr="00284D00" w:rsidRDefault="00FA23AE" w:rsidP="00FA23A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FA23AE" w:rsidRPr="00284D00" w:rsidRDefault="00FA23AE" w:rsidP="00FA23A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FA23AE" w:rsidRDefault="00FA23AE" w:rsidP="00FA23A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FA23AE" w:rsidRDefault="00FA23AE" w:rsidP="00FA23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1    TOTAL FAMILY HEALTH           365,375,462  43,702,493 359,092,898  45,086,023 359,092,898  45,086,023                        </w:t>
      </w:r>
    </w:p>
    <w:p w:rsidR="00FA23AE" w:rsidRPr="00284D00" w:rsidRDefault="00FA23AE" w:rsidP="00FA23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2                                    (1864.73)    (646.41)   (1787.64)    (646.41)   (1787.64)    (646.41)                        </w:t>
      </w:r>
    </w:p>
    <w:p w:rsidR="00FA23AE" w:rsidRPr="00284D00" w:rsidRDefault="00FA23AE" w:rsidP="00FA23A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FA23AE" w:rsidRPr="00284D00" w:rsidRDefault="00FA23AE" w:rsidP="00FA23A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4    F. HEALTH CARE STANDARDS                                                                                                     </w:t>
      </w:r>
    </w:p>
    <w:p w:rsidR="00FA23AE" w:rsidRPr="00284D00" w:rsidRDefault="00FA23AE" w:rsidP="00FA23A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5     1. RADIOLOGAL MONITORING                                                                                                    </w:t>
      </w:r>
    </w:p>
    <w:p w:rsidR="00FA23AE" w:rsidRPr="00284D00" w:rsidRDefault="00FA23AE" w:rsidP="00FA23A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6      PERSONAL SERVICE                                                                                                           </w:t>
      </w:r>
    </w:p>
    <w:p w:rsidR="00FA23AE" w:rsidRDefault="00FA23AE" w:rsidP="00FA23A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7       CLASSIFIED POSITIONS         2,438,554   1,576,026   1,300,657     730,320   1,300,657     730,320                        </w:t>
      </w:r>
    </w:p>
    <w:p w:rsidR="00FA23AE" w:rsidRPr="00284D00" w:rsidRDefault="00FA23AE" w:rsidP="00FA23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8                                      (26.95)      (9.86)     (26.95)      (9.86)     (26.95)      (9.86)                        </w:t>
      </w:r>
    </w:p>
    <w:p w:rsidR="00FA23AE" w:rsidRPr="00284D00" w:rsidRDefault="00FA23AE" w:rsidP="00FA23A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9       OTHER PERSONAL SERVICES         49,019      15,368      28,000      10,000      28,000      10,000                        </w:t>
      </w:r>
    </w:p>
    <w:p w:rsidR="00FA23AE" w:rsidRPr="00284D00" w:rsidRDefault="00FA23AE" w:rsidP="00FA23A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A23AE" w:rsidRDefault="00FA23AE" w:rsidP="00FA23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10      TOTAL PERSONAL SERVICE        2,487,573   1,591,394   1,328,657     740,320   1,328,657     740,320                        </w:t>
      </w:r>
    </w:p>
    <w:p w:rsidR="00FA23AE" w:rsidRPr="00284D00" w:rsidRDefault="00FA23AE" w:rsidP="00FA23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11                                      (26.95)      (9.86)     (26.95)      (9.86)     (26.95)      (9.86)                        </w:t>
      </w:r>
    </w:p>
    <w:p w:rsidR="00FA23AE" w:rsidRPr="00284D00" w:rsidRDefault="00FA23AE" w:rsidP="00FA23A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12      OTHER OPERATING EXPENSES        528,310      56,741     687,282     121,171     687,282     121,171                        </w:t>
      </w:r>
    </w:p>
    <w:p w:rsidR="00FA23AE" w:rsidRPr="00284D00" w:rsidRDefault="00FA23AE" w:rsidP="00FA23A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A23AE" w:rsidRDefault="00FA23AE" w:rsidP="00FA23A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13     TOTAL RADIOLOGICAL                                                                                                          </w:t>
      </w:r>
    </w:p>
    <w:p w:rsidR="00FA23AE" w:rsidRDefault="00FA23AE" w:rsidP="00FA23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14      MONITORING                    3,015,883   1,648,135   2,015,939     861,491   2,015,939     861,491                        </w:t>
      </w:r>
    </w:p>
    <w:p w:rsidR="00FA23AE" w:rsidRPr="00284D00" w:rsidRDefault="00FA23AE" w:rsidP="00FA23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15                                      (26.95)      (9.86)     (26.95)      (9.86)     (26.95)      (9.86)                        </w:t>
      </w:r>
    </w:p>
    <w:p w:rsidR="00FA23AE" w:rsidRPr="00284D00" w:rsidRDefault="00FA23AE" w:rsidP="00FA23A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FA23AE" w:rsidRPr="00284D00" w:rsidRDefault="00FA23AE" w:rsidP="00FA23A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17     F. HEALTH CARE STANDARDS                                                                                                    </w:t>
      </w:r>
    </w:p>
    <w:p w:rsidR="00FA23AE" w:rsidRPr="00284D00" w:rsidRDefault="00FA23AE" w:rsidP="00FA23A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18      2.  FACIL/SVC DEVELOPMENT                                                                                                  </w:t>
      </w:r>
    </w:p>
    <w:p w:rsidR="00FA23AE" w:rsidRPr="00284D00" w:rsidRDefault="00FA23AE" w:rsidP="00FA23A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19      PERSONAL SERVICE                                                                                                           </w:t>
      </w:r>
    </w:p>
    <w:p w:rsidR="00FA23AE" w:rsidRDefault="00FA23AE" w:rsidP="00FA23A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20       CLASSIFIED POSITIONS         1,376,569   1,187,333     828,000     828,000     828,000     828,000                        </w:t>
      </w:r>
    </w:p>
    <w:p w:rsidR="00FA23AE" w:rsidRPr="00284D00" w:rsidRDefault="00FA23AE" w:rsidP="00FA23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21                                       (9.74)      (6.83)      (9.74)      (6.83)      (9.74)      (6.83)                        </w:t>
      </w:r>
    </w:p>
    <w:p w:rsidR="00FA23AE" w:rsidRDefault="00FA23AE" w:rsidP="00FA23A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22       UNCLASSIFIED POSITIONS         117,743     117,743                                                                        </w:t>
      </w:r>
    </w:p>
    <w:p w:rsidR="00FA23AE" w:rsidRPr="00284D00" w:rsidRDefault="00FA23AE" w:rsidP="00FA23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23                                       (1.00)      (1.00)      (1.00)      (1.00)      (1.00)      (1.00)                        </w:t>
      </w:r>
    </w:p>
    <w:p w:rsidR="00FA23AE" w:rsidRPr="00284D00" w:rsidRDefault="00FA23AE" w:rsidP="00FA23A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24       OTHER PERSONAL SERVICES         15,643       8,818      10,000      10,000      10,000      10,000                        </w:t>
      </w:r>
    </w:p>
    <w:p w:rsidR="00FA23AE" w:rsidRPr="00284D00" w:rsidRDefault="00FA23AE" w:rsidP="00FA23A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A23AE" w:rsidRDefault="00FA23AE" w:rsidP="00FA23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25      TOTAL PERSONAL SERVICE        1,509,955   1,313,894     838,000     838,000     838,000     838,000                        </w:t>
      </w:r>
    </w:p>
    <w:p w:rsidR="00FA23AE" w:rsidRPr="00284D00" w:rsidRDefault="00FA23AE" w:rsidP="00FA23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26                                      (10.74)      (7.83)     (10.74)      (7.83)     (10.74)      (7.83)                        </w:t>
      </w:r>
    </w:p>
    <w:p w:rsidR="00FA23AE" w:rsidRPr="00284D00" w:rsidRDefault="00FA23AE" w:rsidP="00FA23A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27      OTHER OPERATING EXPENSES        249,960     128,677     621,894     604,571     621,894     604,571                        </w:t>
      </w:r>
    </w:p>
    <w:p w:rsidR="00FA23AE" w:rsidRPr="00284D00" w:rsidRDefault="00FA23AE" w:rsidP="00FA23A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A23AE" w:rsidRDefault="00FA23AE" w:rsidP="00FA23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28     TOTAL FACILITY &amp; SRVC DEVEL    1,759,915   1,442,571   1,459,894   1,442,571   1,459,894   1,442,571                        </w:t>
      </w:r>
    </w:p>
    <w:p w:rsidR="00FA23AE" w:rsidRPr="00284D00" w:rsidRDefault="00FA23AE" w:rsidP="00FA23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29                                      (10.74)      (7.83)     (10.74)      (7.83)     (10.74)      (7.83)                        </w:t>
      </w:r>
    </w:p>
    <w:p w:rsidR="00FA23AE" w:rsidRPr="00284D00" w:rsidRDefault="00FA23AE" w:rsidP="00FA23A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FA23AE" w:rsidRPr="00284D00" w:rsidRDefault="00FA23AE" w:rsidP="00FA23A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31     F. HEALTH CARE STANDARDS                                                                                                    </w:t>
      </w:r>
    </w:p>
    <w:p w:rsidR="00FA23AE" w:rsidRPr="00284D00" w:rsidRDefault="00FA23AE" w:rsidP="00FA23A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32      3. FACILITY LICENSING                                                                                                      </w:t>
      </w:r>
    </w:p>
    <w:p w:rsidR="00FA23AE" w:rsidRPr="00284D00" w:rsidRDefault="00FA23AE" w:rsidP="00FA23A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33      PERSONAL SERVICE                                                                                                           </w:t>
      </w:r>
    </w:p>
    <w:p w:rsidR="00FA23AE" w:rsidRDefault="00FA23AE" w:rsidP="00FA23A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34       CLASSIFIED POSITIONS         1,694,775     753,601   1,954,267   1,452,547   1,954,267   1,452,547                        </w:t>
      </w:r>
    </w:p>
    <w:p w:rsidR="00FA23AE" w:rsidRPr="00284D00" w:rsidRDefault="00FA23AE" w:rsidP="00FA23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35                                      (47.60)     (28.61)     (46.60)     (28.61)     (46.60)     (28.61)                        </w:t>
      </w:r>
    </w:p>
    <w:p w:rsidR="00FA23AE" w:rsidRDefault="00FA23AE" w:rsidP="00FA23A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36       UNCLASSIFIED POSITIONS                                                                                                    </w:t>
      </w:r>
    </w:p>
    <w:p w:rsidR="00FA23AE" w:rsidRPr="00284D00" w:rsidRDefault="00FA23AE" w:rsidP="00FA23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37                                       (1.00)      (1.00)      (1.00)      (1.00)      (1.00)      (1.00)                        </w:t>
      </w:r>
    </w:p>
    <w:p w:rsidR="00FA23AE" w:rsidRPr="00284D00" w:rsidRDefault="00FA23AE" w:rsidP="00FA23A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38       OTHER PERSONAL SERVICES         43,136      42,175      75,961      23,000      75,961      23,000                        </w:t>
      </w:r>
    </w:p>
    <w:p w:rsidR="00FA23AE" w:rsidRPr="00284D00" w:rsidRDefault="00FA23AE" w:rsidP="00FA23A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A23AE" w:rsidRDefault="00FA23AE" w:rsidP="00FA23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39      TOTAL PERSONAL SERVICE        1,737,911     795,776   2,030,228   1,475,547   2,030,228   1,475,547                        </w:t>
      </w:r>
    </w:p>
    <w:p w:rsidR="00FA23AE" w:rsidRPr="00284D00" w:rsidRDefault="00FA23AE" w:rsidP="00FA23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40                                      (48.60)     (29.61)     (47.60)     (29.61)     (47.60)     (29.61)                        </w:t>
      </w:r>
    </w:p>
    <w:p w:rsidR="00FA23AE" w:rsidRDefault="00FA23AE" w:rsidP="00FA23AE">
      <w:pPr>
        <w:spacing w:line="170" w:lineRule="exact"/>
        <w:rPr>
          <w:rFonts w:ascii="Letter Gothic" w:hAnsi="Letter Gothic"/>
          <w:sz w:val="18"/>
        </w:rPr>
      </w:pPr>
    </w:p>
    <w:p w:rsidR="00FA23AE" w:rsidRDefault="00FA23AE" w:rsidP="00FA23AE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FA23AE" w:rsidRPr="00284D00" w:rsidRDefault="00FA23AE" w:rsidP="00FA23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284D00">
        <w:rPr>
          <w:rFonts w:ascii="Letter Gothic" w:hAnsi="Letter Gothic"/>
          <w:sz w:val="18"/>
        </w:rPr>
        <w:t xml:space="preserve">  34-0009                                              SECTION  34                                                 PAGE 0110</w:t>
      </w:r>
    </w:p>
    <w:p w:rsidR="00FA23AE" w:rsidRPr="00284D00" w:rsidRDefault="00FA23AE" w:rsidP="00FA23A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DEPT OF HEALTH AND ENVIRONMENTAL CONTROL                                            </w:t>
      </w:r>
    </w:p>
    <w:p w:rsidR="00FA23AE" w:rsidRPr="00284D00" w:rsidRDefault="00FA23AE" w:rsidP="00FA23A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FA23AE" w:rsidRPr="00284D00" w:rsidRDefault="00FA23AE" w:rsidP="00FA23A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FA23AE" w:rsidRPr="00284D00" w:rsidRDefault="00FA23AE" w:rsidP="00FA23A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FA23AE" w:rsidRPr="00284D00" w:rsidRDefault="00FA23AE" w:rsidP="00FA23A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FA23AE" w:rsidRPr="00284D00" w:rsidRDefault="00FA23AE" w:rsidP="00FA23A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FA23AE" w:rsidRPr="00284D00" w:rsidRDefault="00FA23AE" w:rsidP="00FA23A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FA23AE" w:rsidRPr="00284D00" w:rsidRDefault="00FA23AE" w:rsidP="00FA23A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1      OTHER OPERATING EXPENSES        511,626      67,039     903,557     189,419     903,557     189,419                        </w:t>
      </w:r>
    </w:p>
    <w:p w:rsidR="00FA23AE" w:rsidRPr="00284D00" w:rsidRDefault="00FA23AE" w:rsidP="00FA23A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A23AE" w:rsidRDefault="00FA23AE" w:rsidP="00FA23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2     TOTAL FACILITY LICENSING       2,249,537     862,815   2,933,785   1,664,966   2,933,785   1,664,966                        </w:t>
      </w:r>
    </w:p>
    <w:p w:rsidR="00FA23AE" w:rsidRPr="00284D00" w:rsidRDefault="00FA23AE" w:rsidP="00FA23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3                                      (48.60)     (29.61)     (47.60)     (29.61)     (47.60)     (29.61)                        </w:t>
      </w:r>
    </w:p>
    <w:p w:rsidR="00FA23AE" w:rsidRPr="00284D00" w:rsidRDefault="00FA23AE" w:rsidP="00FA23A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FA23AE" w:rsidRPr="00284D00" w:rsidRDefault="00FA23AE" w:rsidP="00FA23A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5     F. HEALTH CARE STANDARDS                                                                                                    </w:t>
      </w:r>
    </w:p>
    <w:p w:rsidR="00FA23AE" w:rsidRPr="00284D00" w:rsidRDefault="00FA23AE" w:rsidP="00FA23A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6      4. CERTIFICATION                                                                                                           </w:t>
      </w:r>
    </w:p>
    <w:p w:rsidR="00FA23AE" w:rsidRPr="00284D00" w:rsidRDefault="00FA23AE" w:rsidP="00FA23A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7      PERSONAL SERVICE                                                                                                           </w:t>
      </w:r>
    </w:p>
    <w:p w:rsidR="00FA23AE" w:rsidRDefault="00FA23AE" w:rsidP="00FA23A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8       CLASSIFIED POSITIONS         2,061,345               3,019,867               3,019,867                                    </w:t>
      </w:r>
    </w:p>
    <w:p w:rsidR="00FA23AE" w:rsidRPr="00284D00" w:rsidRDefault="00FA23AE" w:rsidP="00FA23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9                                      (71.25)                 (71.25)                 (71.25)                                    </w:t>
      </w:r>
    </w:p>
    <w:p w:rsidR="00FA23AE" w:rsidRPr="00284D00" w:rsidRDefault="00FA23AE" w:rsidP="00FA23A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10       OTHER PERSONAL SERVICES         61,146                  80,395                  80,395                                    </w:t>
      </w:r>
    </w:p>
    <w:p w:rsidR="00FA23AE" w:rsidRPr="00284D00" w:rsidRDefault="00FA23AE" w:rsidP="00FA23A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A23AE" w:rsidRDefault="00FA23AE" w:rsidP="00FA23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11      TOTAL PERSONAL SERVICE        2,122,491               3,100,262               3,100,262                                    </w:t>
      </w:r>
    </w:p>
    <w:p w:rsidR="00FA23AE" w:rsidRPr="00284D00" w:rsidRDefault="00FA23AE" w:rsidP="00FA23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12                                      (71.25)                 (71.25)                 (71.25)                                    </w:t>
      </w:r>
    </w:p>
    <w:p w:rsidR="00FA23AE" w:rsidRPr="00284D00" w:rsidRDefault="00FA23AE" w:rsidP="00FA23A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13      OTHER OPERATING EXPENSES      1,709,322               1,645,158               1,645,158                                    </w:t>
      </w:r>
    </w:p>
    <w:p w:rsidR="00FA23AE" w:rsidRPr="00284D00" w:rsidRDefault="00FA23AE" w:rsidP="00FA23A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A23AE" w:rsidRDefault="00FA23AE" w:rsidP="00FA23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14     TOTAL CERTIFICATION            3,831,813               4,745,420               4,745,420                                    </w:t>
      </w:r>
    </w:p>
    <w:p w:rsidR="00FA23AE" w:rsidRPr="00284D00" w:rsidRDefault="00FA23AE" w:rsidP="00FA23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15                                      (71.25)                 (71.25)                 (71.25)                                    </w:t>
      </w:r>
    </w:p>
    <w:p w:rsidR="00FA23AE" w:rsidRPr="00284D00" w:rsidRDefault="00FA23AE" w:rsidP="00FA23A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FA23AE" w:rsidRPr="00284D00" w:rsidRDefault="00FA23AE" w:rsidP="00FA23A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17     F. HEALTH CARE STANDARDS                                                                                                    </w:t>
      </w:r>
    </w:p>
    <w:p w:rsidR="00FA23AE" w:rsidRPr="00284D00" w:rsidRDefault="00FA23AE" w:rsidP="00FA23A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18      5.  EMERGENCY MEDICAL                                                                                                      </w:t>
      </w:r>
    </w:p>
    <w:p w:rsidR="00FA23AE" w:rsidRPr="00284D00" w:rsidRDefault="00FA23AE" w:rsidP="00FA23A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19       SERVICES                                                                                                                  </w:t>
      </w:r>
    </w:p>
    <w:p w:rsidR="00FA23AE" w:rsidRPr="00284D00" w:rsidRDefault="00FA23AE" w:rsidP="00FA23A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20      PERSONAL SERVICE                                                                                                           </w:t>
      </w:r>
    </w:p>
    <w:p w:rsidR="00FA23AE" w:rsidRDefault="00FA23AE" w:rsidP="00FA23A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21       CLASSIFIED POSITIONS           951,254     795,750     660,880     605,000     660,880     605,000                        </w:t>
      </w:r>
    </w:p>
    <w:p w:rsidR="00FA23AE" w:rsidRPr="00284D00" w:rsidRDefault="00FA23AE" w:rsidP="00FA23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22                                      (11.76)      (8.71)     (11.76)      (8.71)     (11.76)      (8.71)                        </w:t>
      </w:r>
    </w:p>
    <w:p w:rsidR="00FA23AE" w:rsidRPr="00284D00" w:rsidRDefault="00FA23AE" w:rsidP="00FA23A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23       OTHER PERSONAL SERVICES         48,500      42,175      51,500      50,000      51,500      50,000                        </w:t>
      </w:r>
    </w:p>
    <w:p w:rsidR="00FA23AE" w:rsidRPr="00284D00" w:rsidRDefault="00FA23AE" w:rsidP="00FA23A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A23AE" w:rsidRDefault="00FA23AE" w:rsidP="00FA23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24      TOTAL PERSONAL SERVICE          999,754     837,925     712,380     655,000     712,380     655,000                        </w:t>
      </w:r>
    </w:p>
    <w:p w:rsidR="00FA23AE" w:rsidRPr="00284D00" w:rsidRDefault="00FA23AE" w:rsidP="00FA23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25                                      (11.76)      (8.71)     (11.76)      (8.71)     (11.76)      (8.71)                        </w:t>
      </w:r>
    </w:p>
    <w:p w:rsidR="00FA23AE" w:rsidRPr="00284D00" w:rsidRDefault="00FA23AE" w:rsidP="00FA23A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26      OTHER OPERATING EXPENSES        791,533      81,394     872,254     291,653     872,254     291,653                        </w:t>
      </w:r>
    </w:p>
    <w:p w:rsidR="00FA23AE" w:rsidRPr="00284D00" w:rsidRDefault="00FA23AE" w:rsidP="00FA23A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27      SPECIAL ITEMS:                                                                                                             </w:t>
      </w:r>
    </w:p>
    <w:p w:rsidR="00FA23AE" w:rsidRPr="00284D00" w:rsidRDefault="00FA23AE" w:rsidP="00FA23A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28       TRAUMA CENTER FUND           2,656,240   2,268,886   2,656,240   2,268,886   2,656,240   2,268,886                        </w:t>
      </w:r>
    </w:p>
    <w:p w:rsidR="00FA23AE" w:rsidRPr="00284D00" w:rsidRDefault="00FA23AE" w:rsidP="00FA23A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A23AE" w:rsidRPr="00284D00" w:rsidRDefault="00FA23AE" w:rsidP="00FA23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29      TOTAL SPECIAL ITEMS           2,656,240   2,268,886   2,656,240   2,268,886   2,656,240   2,268,886                        </w:t>
      </w:r>
    </w:p>
    <w:p w:rsidR="00FA23AE" w:rsidRPr="00284D00" w:rsidRDefault="00FA23AE" w:rsidP="00FA23A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30      AID TO SUBDIVISIONS:                                                                                                       </w:t>
      </w:r>
    </w:p>
    <w:p w:rsidR="00FA23AE" w:rsidRPr="00284D00" w:rsidRDefault="00FA23AE" w:rsidP="00FA23A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31       ALLOC CNTY-RESTRICTED           50,000                                                                                    </w:t>
      </w:r>
    </w:p>
    <w:p w:rsidR="00FA23AE" w:rsidRPr="00284D00" w:rsidRDefault="00FA23AE" w:rsidP="00FA23A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32       AID CNTY-RESTRICTED            536,382     536,382     536,382     536,382     536,382     536,382                        </w:t>
      </w:r>
    </w:p>
    <w:p w:rsidR="00FA23AE" w:rsidRPr="00284D00" w:rsidRDefault="00FA23AE" w:rsidP="00FA23A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33       AID EMS-REGIONAL COUNCILS      164,579     164,579     164,579     164,579     164,579     164,579                        </w:t>
      </w:r>
    </w:p>
    <w:p w:rsidR="00FA23AE" w:rsidRPr="00284D00" w:rsidRDefault="00FA23AE" w:rsidP="00FA23A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A23AE" w:rsidRPr="00284D00" w:rsidRDefault="00FA23AE" w:rsidP="00FA23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34      TOTAL DIST SUBDIVISIONS         750,961     700,961     700,961     700,961     700,961     700,961                        </w:t>
      </w:r>
    </w:p>
    <w:p w:rsidR="00FA23AE" w:rsidRPr="00284D00" w:rsidRDefault="00FA23AE" w:rsidP="00FA23A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A23AE" w:rsidRDefault="00FA23AE" w:rsidP="00FA23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35     TOTAL E.M.S.                   5,198,488   3,889,166   4,941,835   3,916,500   4,941,835   3,916,500                        </w:t>
      </w:r>
    </w:p>
    <w:p w:rsidR="00FA23AE" w:rsidRPr="00284D00" w:rsidRDefault="00FA23AE" w:rsidP="00FA23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36                                      (11.76)      (8.71)     (11.76)      (8.71)     (11.76)      (8.71)                        </w:t>
      </w:r>
    </w:p>
    <w:p w:rsidR="00FA23AE" w:rsidRDefault="00FA23AE" w:rsidP="00FA23A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FA23AE" w:rsidRDefault="00FA23AE" w:rsidP="00FA23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38    TOTAL HEALTH CARE STANDARDS    16,055,636   7,842,687  16,096,873   7,885,528  16,096,873   7,885,528                        </w:t>
      </w:r>
    </w:p>
    <w:p w:rsidR="00FA23AE" w:rsidRPr="00284D00" w:rsidRDefault="00FA23AE" w:rsidP="00FA23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39                                     (169.30)     (56.01)    (168.30)     (56.01)    (168.30)     (56.01)                        </w:t>
      </w:r>
    </w:p>
    <w:p w:rsidR="00FA23AE" w:rsidRPr="00284D00" w:rsidRDefault="00FA23AE" w:rsidP="00FA23A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FA23AE" w:rsidRDefault="00FA23AE" w:rsidP="00FA23AE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FA23AE" w:rsidRPr="00284D00" w:rsidRDefault="00FA23AE" w:rsidP="00FA23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284D00">
        <w:rPr>
          <w:rFonts w:ascii="Letter Gothic" w:hAnsi="Letter Gothic"/>
          <w:sz w:val="18"/>
        </w:rPr>
        <w:t xml:space="preserve">  34-0010                                              SECTION  34                                                 PAGE 0111</w:t>
      </w:r>
    </w:p>
    <w:p w:rsidR="00FA23AE" w:rsidRPr="00284D00" w:rsidRDefault="00FA23AE" w:rsidP="00FA23A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DEPT OF HEALTH AND ENVIRONMENTAL CONTROL                                            </w:t>
      </w:r>
    </w:p>
    <w:p w:rsidR="00FA23AE" w:rsidRPr="00284D00" w:rsidRDefault="00FA23AE" w:rsidP="00FA23A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FA23AE" w:rsidRPr="00284D00" w:rsidRDefault="00FA23AE" w:rsidP="00FA23A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FA23AE" w:rsidRPr="00284D00" w:rsidRDefault="00FA23AE" w:rsidP="00FA23A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FA23AE" w:rsidRPr="00284D00" w:rsidRDefault="00FA23AE" w:rsidP="00FA23A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FA23AE" w:rsidRPr="00284D00" w:rsidRDefault="00FA23AE" w:rsidP="00FA23A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FA23AE" w:rsidRPr="00284D00" w:rsidRDefault="00FA23AE" w:rsidP="00FA23A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FA23AE" w:rsidRPr="00284D00" w:rsidRDefault="00FA23AE" w:rsidP="00FA23A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1    G. HEALTH SURVEILLANCE                                                                                                       </w:t>
      </w:r>
    </w:p>
    <w:p w:rsidR="00FA23AE" w:rsidRPr="00284D00" w:rsidRDefault="00FA23AE" w:rsidP="00FA23A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2     SUPPORT                                                                                                                     </w:t>
      </w:r>
    </w:p>
    <w:p w:rsidR="00FA23AE" w:rsidRPr="00284D00" w:rsidRDefault="00FA23AE" w:rsidP="00FA23A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3     1. HEALTH LAB                                                                                                               </w:t>
      </w:r>
    </w:p>
    <w:p w:rsidR="00FA23AE" w:rsidRPr="00284D00" w:rsidRDefault="00FA23AE" w:rsidP="00FA23A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4      PERSONAL SERVICE                                                                                                           </w:t>
      </w:r>
    </w:p>
    <w:p w:rsidR="00FA23AE" w:rsidRDefault="00FA23AE" w:rsidP="00FA23A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5       CLASSIFIED POSITIONS         3,327,293     835,478   3,603,983     852,188   3,603,983     852,188                        </w:t>
      </w:r>
    </w:p>
    <w:p w:rsidR="00FA23AE" w:rsidRPr="00284D00" w:rsidRDefault="00FA23AE" w:rsidP="00FA23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6                                      (77.63)     (25.49)     (77.63)     (25.49)     (77.63)     (25.49)                        </w:t>
      </w:r>
    </w:p>
    <w:p w:rsidR="00FA23AE" w:rsidRPr="00284D00" w:rsidRDefault="00FA23AE" w:rsidP="00FA23A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7       OTHER PERSONAL SERVICES        406,903      10,000     484,848      10,000     484,848      10,000                        </w:t>
      </w:r>
    </w:p>
    <w:p w:rsidR="00FA23AE" w:rsidRPr="00284D00" w:rsidRDefault="00FA23AE" w:rsidP="00FA23A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A23AE" w:rsidRDefault="00FA23AE" w:rsidP="00FA23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8      TOTAL PERSONAL SERVICE        3,734,196     845,478   4,088,831     862,188   4,088,831     862,188                        </w:t>
      </w:r>
    </w:p>
    <w:p w:rsidR="00FA23AE" w:rsidRPr="00284D00" w:rsidRDefault="00FA23AE" w:rsidP="00FA23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9                                      (77.63)     (25.49)     (77.63)     (25.49)     (77.63)     (25.49)                        </w:t>
      </w:r>
    </w:p>
    <w:p w:rsidR="00FA23AE" w:rsidRPr="00284D00" w:rsidRDefault="00FA23AE" w:rsidP="00FA23A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10      OTHER OPERATING EXPENSES     10,416,602     221,206  10,309,853     221,206  10,309,853     221,206                        </w:t>
      </w:r>
    </w:p>
    <w:p w:rsidR="00FA23AE" w:rsidRPr="00284D00" w:rsidRDefault="00FA23AE" w:rsidP="00FA23A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A23AE" w:rsidRDefault="00FA23AE" w:rsidP="00FA23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11     TOTAL HEALTH LAB              14,150,798   1,066,684  14,398,684   1,083,394  14,398,684   1,083,394                        </w:t>
      </w:r>
    </w:p>
    <w:p w:rsidR="00FA23AE" w:rsidRPr="00284D00" w:rsidRDefault="00FA23AE" w:rsidP="00FA23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12                                      (77.63)     (25.49)     (77.63)     (25.49)     (77.63)     (25.49)                        </w:t>
      </w:r>
    </w:p>
    <w:p w:rsidR="00FA23AE" w:rsidRPr="00284D00" w:rsidRDefault="00FA23AE" w:rsidP="00FA23A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FA23AE" w:rsidRPr="00284D00" w:rsidRDefault="00FA23AE" w:rsidP="00FA23A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14     G. HEALTH SURVEILLANCE                                                                                                      </w:t>
      </w:r>
    </w:p>
    <w:p w:rsidR="00FA23AE" w:rsidRPr="00284D00" w:rsidRDefault="00FA23AE" w:rsidP="00FA23A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15      SUPPORT                                                                                                                    </w:t>
      </w:r>
    </w:p>
    <w:p w:rsidR="00FA23AE" w:rsidRPr="00284D00" w:rsidRDefault="00FA23AE" w:rsidP="00FA23A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16      2. VITAL RECORDS                                                                                                           </w:t>
      </w:r>
    </w:p>
    <w:p w:rsidR="00FA23AE" w:rsidRPr="00284D00" w:rsidRDefault="00FA23AE" w:rsidP="00FA23A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17      PERSONAL SERVICE                                                                                                           </w:t>
      </w:r>
    </w:p>
    <w:p w:rsidR="00FA23AE" w:rsidRDefault="00FA23AE" w:rsidP="00FA23A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18       CLASSIFIED POSITIONS         2,666,252      67,883   2,682,939      79,527   2,682,939      79,527                        </w:t>
      </w:r>
    </w:p>
    <w:p w:rsidR="00FA23AE" w:rsidRPr="00284D00" w:rsidRDefault="00FA23AE" w:rsidP="00FA23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19                                      (67.33)      (2.65)     (61.33)      (2.65)     (61.33)      (2.65)                        </w:t>
      </w:r>
    </w:p>
    <w:p w:rsidR="00FA23AE" w:rsidRPr="00284D00" w:rsidRDefault="00FA23AE" w:rsidP="00FA23A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20       OTHER PERSONAL SERVICES        932,723      10,000     945,265                 945,265                                    </w:t>
      </w:r>
    </w:p>
    <w:p w:rsidR="00FA23AE" w:rsidRPr="00284D00" w:rsidRDefault="00FA23AE" w:rsidP="00FA23A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A23AE" w:rsidRDefault="00FA23AE" w:rsidP="00FA23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21      TOTAL PERSONAL SERVICE        3,598,975      77,883   3,628,204      79,527   3,628,204      79,527                        </w:t>
      </w:r>
    </w:p>
    <w:p w:rsidR="00FA23AE" w:rsidRPr="00284D00" w:rsidRDefault="00FA23AE" w:rsidP="00FA23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22                                      (67.33)      (2.65)     (61.33)      (2.65)     (61.33)      (2.65)                        </w:t>
      </w:r>
    </w:p>
    <w:p w:rsidR="00FA23AE" w:rsidRPr="00284D00" w:rsidRDefault="00FA23AE" w:rsidP="00FA23A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23      OTHER OPERATING EXPENSES      3,837,672      54,198   7,140,309      54,198   7,140,309      54,198                        </w:t>
      </w:r>
    </w:p>
    <w:p w:rsidR="00FA23AE" w:rsidRPr="00284D00" w:rsidRDefault="00FA23AE" w:rsidP="00FA23A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A23AE" w:rsidRDefault="00FA23AE" w:rsidP="00FA23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24     TOTAL VITAL RECORDS            7,436,647     132,081  10,768,513     133,725  10,768,513     133,725                        </w:t>
      </w:r>
    </w:p>
    <w:p w:rsidR="00FA23AE" w:rsidRPr="00284D00" w:rsidRDefault="00FA23AE" w:rsidP="00FA23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25                                      (67.33)      (2.65)     (61.33)      (2.65)     (61.33)      (2.65)                        </w:t>
      </w:r>
    </w:p>
    <w:p w:rsidR="00FA23AE" w:rsidRPr="00284D00" w:rsidRDefault="00FA23AE" w:rsidP="00FA23A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FA23AE" w:rsidRPr="00284D00" w:rsidRDefault="00FA23AE" w:rsidP="00FA23A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A23AE" w:rsidRDefault="00FA23AE" w:rsidP="00FA23A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27    TOTAL HEALTH SURVEILLANCE                                                                                                    </w:t>
      </w:r>
    </w:p>
    <w:p w:rsidR="00FA23AE" w:rsidRDefault="00FA23AE" w:rsidP="00FA23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28     SUPPORT                       21,587,445   1,198,765  25,167,197   1,217,119  25,167,197   1,217,119                        </w:t>
      </w:r>
    </w:p>
    <w:p w:rsidR="00FA23AE" w:rsidRPr="00284D00" w:rsidRDefault="00FA23AE" w:rsidP="00FA23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29                                     (144.96)     (28.14)    (138.96)     (28.14)    (138.96)     (28.14)                        </w:t>
      </w:r>
    </w:p>
    <w:p w:rsidR="00FA23AE" w:rsidRDefault="00FA23AE" w:rsidP="00FA23A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FA23AE" w:rsidRDefault="00FA23AE" w:rsidP="00FA23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31 TOTAL PROGRAMS AND SERVICES      505,757,520  78,371,938 511,483,120  84,529,259 511,483,120  84,529,259                        </w:t>
      </w:r>
    </w:p>
    <w:p w:rsidR="00FA23AE" w:rsidRPr="00284D00" w:rsidRDefault="00FA23AE" w:rsidP="00FA23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32                                    (3347.97)   (1037.19)   (3253.17)   (1037.19)   (3253.17)   (1037.19)                        </w:t>
      </w:r>
    </w:p>
    <w:p w:rsidR="00FA23AE" w:rsidRPr="00284D00" w:rsidRDefault="00FA23AE" w:rsidP="00FA23A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FA23AE" w:rsidRPr="00284D00" w:rsidRDefault="00FA23AE" w:rsidP="00FA23A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34 III. EMPLOYEE BENEFITS                                                                                                          </w:t>
      </w:r>
    </w:p>
    <w:p w:rsidR="00FA23AE" w:rsidRPr="00284D00" w:rsidRDefault="00FA23AE" w:rsidP="00FA23A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35  C. STATE EMPLOYER CONTRIBUTIONS                                                                                                </w:t>
      </w:r>
    </w:p>
    <w:p w:rsidR="00FA23AE" w:rsidRPr="00284D00" w:rsidRDefault="00FA23AE" w:rsidP="00FA23A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36   EMPLOYER CONTRIBUTIONS          62,586,804  16,532,948  63,178,349  16,604,411  63,178,349  16,604,411                        </w:t>
      </w:r>
    </w:p>
    <w:p w:rsidR="00FA23AE" w:rsidRPr="00284D00" w:rsidRDefault="00FA23AE" w:rsidP="00FA23A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A23AE" w:rsidRPr="00284D00" w:rsidRDefault="00FA23AE" w:rsidP="00FA23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37  TOTAL FRINGE BENEFITS            62,586,804  16,532,948  63,178,349  16,604,411  63,178,349  16,604,411                        </w:t>
      </w:r>
    </w:p>
    <w:p w:rsidR="00FA23AE" w:rsidRPr="00284D00" w:rsidRDefault="00FA23AE" w:rsidP="00FA23A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FA23AE" w:rsidRDefault="00FA23AE" w:rsidP="00FA23AE">
      <w:pPr>
        <w:spacing w:line="170" w:lineRule="exact"/>
        <w:rPr>
          <w:rFonts w:ascii="Letter Gothic" w:hAnsi="Letter Gothic"/>
          <w:sz w:val="18"/>
        </w:rPr>
      </w:pPr>
    </w:p>
    <w:p w:rsidR="00FA23AE" w:rsidRDefault="00FA23AE" w:rsidP="00FA23AE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FA23AE" w:rsidRPr="00284D00" w:rsidRDefault="00FA23AE" w:rsidP="00FA23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284D00">
        <w:rPr>
          <w:rFonts w:ascii="Letter Gothic" w:hAnsi="Letter Gothic"/>
          <w:sz w:val="18"/>
        </w:rPr>
        <w:t xml:space="preserve">  34-0011                                              SECTION  34                                                 PAGE 0112</w:t>
      </w:r>
    </w:p>
    <w:p w:rsidR="00FA23AE" w:rsidRPr="00284D00" w:rsidRDefault="00FA23AE" w:rsidP="00FA23A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DEPT OF HEALTH AND ENVIRONMENTAL CONTROL                                            </w:t>
      </w:r>
    </w:p>
    <w:p w:rsidR="00FA23AE" w:rsidRPr="00284D00" w:rsidRDefault="00FA23AE" w:rsidP="00FA23A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FA23AE" w:rsidRPr="00284D00" w:rsidRDefault="00FA23AE" w:rsidP="00FA23A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FA23AE" w:rsidRPr="00284D00" w:rsidRDefault="00FA23AE" w:rsidP="00FA23A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FA23AE" w:rsidRPr="00284D00" w:rsidRDefault="00FA23AE" w:rsidP="00FA23A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FA23AE" w:rsidRPr="00284D00" w:rsidRDefault="00FA23AE" w:rsidP="00FA23A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FA23AE" w:rsidRDefault="00FA23AE" w:rsidP="00FA23A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FA23AE" w:rsidRPr="00284D00" w:rsidRDefault="00FA23AE" w:rsidP="00FA23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1 TOTAL EMPLOYEE BENEFITS           62,586,804  16,532,948  63,178,349  16,604,411  63,178,349  16,604,411                        </w:t>
      </w:r>
    </w:p>
    <w:p w:rsidR="00FA23AE" w:rsidRPr="00284D00" w:rsidRDefault="00FA23AE" w:rsidP="00FA23A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FA23AE" w:rsidRPr="00284D00" w:rsidRDefault="00FA23AE" w:rsidP="00FA23A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3 DEPT OF HEALTH AND                                                                                                              </w:t>
      </w:r>
    </w:p>
    <w:p w:rsidR="00FA23AE" w:rsidRPr="00284D00" w:rsidRDefault="00FA23AE" w:rsidP="00FA23A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4  ENVIRONMENTAL CONTROL                                                                                                          </w:t>
      </w:r>
    </w:p>
    <w:p w:rsidR="00FA23AE" w:rsidRDefault="00FA23AE" w:rsidP="00FA23A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5                                                                                                                                 </w:t>
      </w:r>
    </w:p>
    <w:p w:rsidR="00FA23AE" w:rsidRDefault="00FA23AE" w:rsidP="00FA23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6 TOTAL FUNDS AVAILABLE            587,520,187 100,480,255 593,900,859 106,860,927 593,900,859 106,860,927                        </w:t>
      </w:r>
    </w:p>
    <w:p w:rsidR="00FA23AE" w:rsidRPr="00284D00" w:rsidRDefault="00FA23AE" w:rsidP="00FA23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7 TOTAL AUTHORIZED FTE POSITIONS     (3594.53)   (1150.08)   (3486.44)   (1150.08)   (3486.44)   (1150.08)                        </w:t>
      </w:r>
    </w:p>
    <w:p w:rsidR="00FA23AE" w:rsidRPr="00284D00" w:rsidRDefault="00FA23AE" w:rsidP="00FA23A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FA23AE" w:rsidRDefault="00FA23AE" w:rsidP="00FA23AE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</w:p>
    <w:sectPr w:rsidR="00FA23AE" w:rsidSect="00FA23AE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A23AE" w:rsidRDefault="00FA23AE" w:rsidP="00DA542B">
      <w:r>
        <w:separator/>
      </w:r>
    </w:p>
  </w:endnote>
  <w:endnote w:type="continuationSeparator" w:id="0">
    <w:p w:rsidR="00FA23AE" w:rsidRDefault="00FA23AE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DE4649C-5D22-4AF6-BF77-2BBDAD9FE812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AE09E98B-80D3-40F2-8BDF-89580CA2ADD8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D263BF8E-586D-414B-84F0-B7F9A7732D86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D71698E0-0AEF-4C03-B705-76A13B9D0BC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E9320CF-C09F-45F2-9634-C4C024E5846C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A23AE" w:rsidRDefault="00FA23AE" w:rsidP="00DA542B">
      <w:r>
        <w:separator/>
      </w:r>
    </w:p>
  </w:footnote>
  <w:footnote w:type="continuationSeparator" w:id="0">
    <w:p w:rsidR="00FA23AE" w:rsidRDefault="00FA23AE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77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23AE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23AE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3A86CE58.dotm</Template>
  <TotalTime>0</TotalTime>
  <Pages>11</Pages>
  <Words>3095</Words>
  <Characters>28457</Characters>
  <Application>Microsoft Office Word</Application>
  <DocSecurity>0</DocSecurity>
  <Lines>567</Lines>
  <Paragraphs>540</Paragraphs>
  <ScaleCrop>false</ScaleCrop>
  <LinksUpToDate>false</LinksUpToDate>
  <CharactersWithSpaces>73283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1A - Section 34 - Senate Passed - South Carolina Legislature Online</dc:title>
  <dc:subject/>
  <dc:creator/>
  <cp:keywords/>
  <dc:description/>
  <cp:lastModifiedBy/>
  <cp:revision>1</cp:revision>
  <dcterms:created xsi:type="dcterms:W3CDTF">2015-05-08T22:19:00Z</dcterms:created>
  <dcterms:modified xsi:type="dcterms:W3CDTF">2015-05-08T22:19:00Z</dcterms:modified>
</cp:coreProperties>
</file>