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0121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COMMISSIONER/S                     155,000     155,000     155,000     155,000     155,000     155,000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3,845,866   3,679,729   3,934,461   3,768,324   3,934,461   3,768,324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(84.00)     (81.00)     (84.00)     (81.00)     (84.00)     (81.00)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157,637      20,000     157,637      20,000     157,637      20,000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4,158,503   3,854,729   4,247,098   3,943,324   4,247,098   3,943,324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(85.00)     (82.00)     (85.00)     (82.00)     (85.00)     (82.00)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2,781,871               3,031,871               3,031,871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SPECIAL ITEM:  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WAITING LIST                    13,293,825  13,293,825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TOTAL SPECIAL ITEMS              13,293,825  13,293,825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TOTAL ADMINISTRATION              20,234,199  17,148,554   7,278,969   3,943,324   7,278,969   3,943,324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(85.00)     (82.00)     (85.00)     (82.00)     (85.00)     (82.00)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II.PROGRAM &amp; SERVICES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A. PREVENTION PROGRAM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OTHER OPERATING EXPENSES           257,098                 257,098                 257,098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SPECIAL ITEMS: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GREENWOOD GENETIC CENTER        9,468,376   2,934,300   9,468,376   2,934,300   9,968,376   3,434,300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TOTAL SPECIAL ITEMS              9,468,376   2,934,300   9,468,376   2,934,300   9,968,376   3,434,300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TOTAL PREVENTION PROGRAM          9,725,474   2,934,300   9,725,474   2,934,300  10,225,474   3,434,300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B. INTELLECTUAL DISABILITIES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FAMILY SUPPORT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1. CHILDREN'S SERVICES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CLASSIFIED POSITIONS             116,542     116,542     118,872     118,872     118,872     118,872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(2.00)      (2.00)      (2.00)      (2.00)      (2.00)      (2.00)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TOTAL PERSONAL SERVICE            116,542     116,542     118,872     118,872     118,872     118,872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(2.00)      (2.00)      (2.00)      (2.00)      (2.00)      (2.00)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OTHER OPERATING EXPENSES       14,740,263   2,935,037  14,740,263   2,935,037  14,740,263   2,935,037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SPECIAL ITEM: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BABYNET                        9,312,500   3,725,000   9,312,500   3,725,000   9,312,500   3,725,000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TOTAL SPECIAL ITEMS             9,312,500   3,725,000   9,312,500   3,725,000   9,312,500   3,725,000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TOTAL CHILDREN'S SERVICES       24,169,305   6,776,579  24,171,635   6,778,909  24,171,635   6,778,909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(2.00)      (2.00)      (2.00)      (2.00)      (2.00)      (2.00)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92D06" w:rsidRDefault="00C92D06" w:rsidP="00C92D0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0122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2. IN-HOME FAMILY SUPPORTS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CLASSIFIED POSITIONS             128,120     128,120     172,756     172,756     172,756     172,756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(3.00)      (3.00)      (3.00)      (3.00)      (3.00)      (3.00)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TOTAL PERSONAL SERVICE            128,120     128,120     172,756     172,756     172,756     172,756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OTHER OPERATING EXPENSES       57,725,487  24,882,226  69,668,663  36,825,402  76,158,139  36,825,402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CASE SERVICES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CASE SERVICES                     10,000                  10,000                  10,000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TOTAL CASE SRVC/PUB ASST           10,000                  10,000                  10,000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TOTAL IN-HOME FAMILY SUPPORTS   57,863,607  25,010,346  69,851,419  36,998,158  76,340,895  36,998,158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(3.00)      (3.00)      (3.00)      (3.00)      (3.00)      (3.00)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3. ADULT DEV &amp; SUPPORTED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EMPLOYMENT   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CLASSIFIED POSITIONS              40,286      40,286      40,286      40,286      40,286      40,286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(1.00)      (1.00)      (1.00)      (1.00)      (1.00)      (1.00)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TOTAL PERSONAL SERVICE             40,286      40,286      40,286      40,286      40,286      40,286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(1.00)      (1.00)      (1.00)      (1.00)      (1.00)      (1.00)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OTHER OPERATING EXPENSES       64,355,121  15,139,344  64,355,121  15,139,344  64,355,121  15,139,344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TOTAL ADULT DEVELOPMENT &amp;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SUPPORTED EMPLOY               64,395,407  15,179,630  64,395,407  15,179,630  64,395,407  15,179,630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(1.00)      (1.00)      (1.00)      (1.00)      (1.00)      (1.00)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4. SERVICE COORDINATION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CLASSIFIED POSITIONS             325,749     325,749     325,749     325,749     325,749     325,749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(6.00)      (6.00)      (6.00)      (6.00)      (6.00)      (6.00)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TOTAL PERSONAL SERVICE            325,749     325,749     325,749     325,749     325,749     325,749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(6.00)      (6.00)      (6.00)      (6.00)      (6.00)      (6.00)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OTHER OPERATING EXPENSES       22,329,861   6,239,098  22,329,861   6,239,098  22,329,861   6,239,098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CASE SERVICES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CASE SERVICES                     52,000       2,000      52,000       2,000      52,000       2,000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TOTAL CASE SRVC/PUB ASST           52,000       2,000      52,000       2,000      52,000       2,000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TOTAL SERVICE COORDINATION      22,707,610   6,566,847  22,707,610   6,566,847  22,707,610   6,566,847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(6.00)      (6.00)      (6.00)      (6.00)      (6.00)      (6.00)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</w:p>
    <w:p w:rsidR="00C92D06" w:rsidRDefault="00C92D06" w:rsidP="00C92D0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0123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TOTAL INTELLECTUAL DISABILITY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FAMILY SUPPOR                  169,135,929  53,533,402 181,126,071  65,523,544 187,615,547  65,523,544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(12.00)     (12.00)     (12.00)     (12.00)     (12.00)     (12.00)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C. AUTISM FAMILY SUPPORT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PROGRAM       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1. AUTISM FAMILY SUPPORT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SERVICES     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CLASSIFIED POSITIONS             509,706     509,706     519,896     519,896     519,896     519,896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(14.00)     (14.00)     (14.00)     (14.00)     (14.00)     (14.00)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OTHER PERSONAL SERVICES              200         200         200         200         200         200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TOTAL PERSONAL SERVICE            509,906     509,906     520,096     520,096     520,096     520,096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(14.00)     (14.00)     (14.00)     (14.00)     (14.00)     (14.00)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OTHER OPERATING EXPENSES       12,193,403   3,272,233  13,050,408   4,129,238  13,576,210   4,129,238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CASE SERVICES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CASE SERVICES                     17,000                  17,000                  17,000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TOTAL CASE SRVC/PUB ASST           17,000                  17,000                  17,000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TOTAL AUTISM FAMILY SUPPORT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SERVICES                       12,720,309   3,782,139  13,587,504   4,649,334  14,113,306   4,649,334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(14.00)     (14.00)     (14.00)     (14.00)     (14.00)     (14.00)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3. PERVASIVE DEVELOPMENTAL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DISORDER (PDD)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CLASSIFIED POSITIONS              90,000      90,000      95,880      95,880      95,880      95,880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(2.00)      (2.00)      (2.00)      (2.00)      (2.00)      (2.00)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TOTAL PERSONAL SERVICE             90,000      90,000      95,880      95,880      95,880      95,880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(2.00)      (2.00)      (2.00)      (2.00)      (2.00)      (2.00)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OTHER OPERATING EXPENSES       10,185,000   6,885,000  11,090,914   7,790,914  12,931,223   7,790,914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TOTAL PERVASIVE        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DEVELOPMENTAL DISORDER(PDD     10,275,000   6,975,000  11,186,794   7,886,794  13,027,103   7,886,794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(2.00)      (2.00)      (2.00)      (2.00)      (2.00)      (2.00)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TOTAL AUTISM FAMILY SUPPORT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PROGRAM                         22,995,309  10,757,139  24,774,298  12,536,128  27,140,409  12,536,128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(16.00)     (16.00)     (16.00)     (16.00)     (16.00)     (16.00)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</w:p>
    <w:p w:rsidR="00C92D06" w:rsidRDefault="00C92D06" w:rsidP="00C92D0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0124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D. HEAD &amp; SPINAL CORD INJ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FAMILY SUPP   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  158,990     158,990     158,990     158,990     158,990     158,990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(2.00)      (2.00)      (2.00)      (2.00)      (2.00)      (2.00)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TOTAL PERSONAL SERVICE             158,990     158,990     158,990     158,990     158,990     158,990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OTHER OPERATING EXPENSES        21,583,720   5,784,000  23,221,883   7,422,163  25,587,997   7,422,163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CASE SERVICES 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CASE SERVICES                      12,000      12,000      12,000      12,000      12,000      12,000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TOTAL CASE SRVC/PUB ASST            12,000      12,000      12,000      12,000      12,000      12,000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TOTAL HEAD &amp; SPINAL CORD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INJURY FAMILY SUPP              21,754,710   5,954,990  23,392,873   7,593,153  25,758,987   7,593,153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(2.00)      (2.00)      (2.00)      (2.00)      (2.00)      (2.00)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E. INTELLECTUAL DISABILITIES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COMM RESIDENTI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CLASSIFIED POSITIONS            2,014,493   1,829,977   2,294,988   2,110,472   2,294,988   2,110,472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(39.00)     (36.00)     (39.00)     (36.00)     (39.00)     (36.00)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OTHER PERSONAL SERVICES           210,000      50,000     210,000      50,000     210,000      50,000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TOTAL PERSONAL SERVICE           2,224,493   1,879,977   2,504,988   2,160,472   2,504,988   2,160,472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(39.00)     (36.00)     (39.00)     (36.00)     (39.00)     (36.00)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OPERATING EXPENSES       246,584,513  46,507,981 258,239,812  58,163,280 269,083,176  58,163,280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CASE SERVICES 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CASE SERVICES                  14,863,063     900,800  14,863,063     900,800  14,863,063     900,800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TOTAL CASE SRVC/PUB ASST        14,863,063     900,800  14,863,063     900,800  14,863,063     900,800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TOTAL INTELLECTUAL DISABILITY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COMMUNITY RES                  263,672,069  49,288,758 275,607,863  61,224,552 286,451,227  61,224,552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(39.00)     (36.00)     (39.00)     (36.00)     (39.00)     (36.00)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F. AUTISM COMMUNITY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RESIDENTIAL PROGRAM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CLASSIFIED POSITIONS            1,384,324   1,209,713   1,404,704   1,230,093   1,404,704   1,230,093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(49.00)     (44.00)     (49.00)     (44.00)     (49.00)     (44.00)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OTHER PERSONAL SERVICES           299,696     166,312     299,696     166,312     299,696     166,312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TOTAL PERSONAL SERVICE           1,684,020   1,376,025   1,704,400   1,396,405   1,704,400   1,396,405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(49.00)     (44.00)     (49.00)     (44.00)     (49.00)     (44.00)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</w:p>
    <w:p w:rsidR="00C92D06" w:rsidRDefault="00C92D06" w:rsidP="00C92D0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0125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OTHER OPERATING EXPENSES        21,820,184   3,927,592  21,820,184   3,927,592  21,820,184   3,927,592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CASE SERVICES 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CASE SERVICES                      33,025                  33,025                  33,025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TOTAL CASE SRVC/PUB ASST            33,025                  33,025                  33,025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TOTAL AUTISM COMMUNITY  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RESIDENTIAL PROGRAM             23,537,229   5,303,617  23,557,609   5,323,997  23,557,609   5,323,997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(49.00)     (44.00)     (49.00)     (44.00)     (49.00)     (44.00)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G. HEAD &amp; SPINAL CORD INJURY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COMMUNITY RESI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OPERATING EXPENSES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OTHER OPERATING EXPENSES        3,040,532     958,763   3,040,532     958,763   3,040,532     958,763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TOTAL HEAD &amp; SPINAL CORD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INJURY COMMUNITY                3,040,532     958,763   3,040,532     958,763   3,040,532     958,763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H. REGIONAL CENTER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RESIDENTIAL PROGRAM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PERSONAL SERVICE      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CLASSIFIED POSITIONS          48,083,038  34,109,291  48,677,121  34,703,374  48,677,121  34,703,374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(1949.40)   (1291.85)   (1919.90)   (1270.85)   (1919.90)   (1270.85)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OTHER PERSONAL SERVICES        4,458,773   1,836,989   4,458,773   1,836,989   4,458,773   1,836,989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TOTAL PERSONAL SERVICE         52,541,811  35,946,280  53,135,894  36,540,363  53,135,894  36,540,363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(1949.40)   (1291.85)   (1919.90)   (1270.85)   (1919.90)   (1270.85)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OTHER OPERATING EXPENSES       17,873,449              17,873,449              17,873,449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CASE SERVICES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CASE SERVICES                    441,222                 441,222                 441,222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TOTAL CASE SRVC/PUB ASST          441,222                 441,222                 441,222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TOTAL REGIONAL CENTER  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RESIDENTIAL PROGRAM            70,856,482  35,946,280  71,450,565  36,540,363  71,450,565  36,540,363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(1949.40)   (1291.85)   (1919.90)   (1270.85)   (1919.90)   (1270.85)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TOTAL PROGRAM &amp; SERVICES         584,717,734 164,677,249 612,675,285 192,634,800 635,240,350 193,134,800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(2067.40)   (1401.85)   (2037.90)   (1380.85)   (2037.90)   (1380.85)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III. EMPLOYEE BENEFITS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EMPLOYER CONTRIBUTIONS          27,735,121  20,925,634  28,368,232  21,558,745  28,368,232  21,558,745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TOTAL FRINGE BENEFITS            27,735,121  20,925,634  28,368,232  21,558,745  28,368,232  21,558,745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</w:p>
    <w:p w:rsidR="00C92D06" w:rsidRDefault="00C92D06" w:rsidP="00C92D0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0126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EMPLOYEE BENEFITS           27,735,121  20,925,634  28,368,232  21,558,745  28,368,232  21,558,745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DEPT OF DISABILITIES AND                                                                                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SPECIAL NEEDS           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TOTAL FUNDS AVAILABLE            632,687,054 202,751,437 648,322,486 218,136,869 670,887,551 218,636,869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AUTHORIZED FTE POSITIONS     (2152.40)   (1483.85)   (2122.90)   (1462.85)   (2122.90)   (1462.85)                        </w:t>
      </w:r>
    </w:p>
    <w:p w:rsidR="00C92D06" w:rsidRPr="00284D00" w:rsidRDefault="00C92D06" w:rsidP="00C92D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92D06" w:rsidRDefault="00C92D06" w:rsidP="00C92D0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92D06" w:rsidSect="00C92D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D06" w:rsidRDefault="00C92D06" w:rsidP="00DA542B">
      <w:r>
        <w:separator/>
      </w:r>
    </w:p>
  </w:endnote>
  <w:endnote w:type="continuationSeparator" w:id="0">
    <w:p w:rsidR="00C92D06" w:rsidRDefault="00C92D0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E53AEF-5EFE-490B-9635-7C9CE30580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47F18E4-4D89-4181-AD90-C917E584496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6001C15-E67D-4DE0-B45E-60D45784BB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B0CF897-C448-4702-8C07-5F604B431F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0C6365-1235-4058-A86A-292D423A159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D06" w:rsidRDefault="00C92D06" w:rsidP="00DA542B">
      <w:r>
        <w:separator/>
      </w:r>
    </w:p>
  </w:footnote>
  <w:footnote w:type="continuationSeparator" w:id="0">
    <w:p w:rsidR="00C92D06" w:rsidRDefault="00C92D0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D0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2D06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6</Pages>
  <Words>1566</Words>
  <Characters>14990</Characters>
  <Application>Microsoft Office Word</Application>
  <DocSecurity>0</DocSecurity>
  <Lines>295</Lines>
  <Paragraphs>280</Paragraphs>
  <ScaleCrop>false</ScaleCrop>
  <LinksUpToDate>false</LinksUpToDate>
  <CharactersWithSpaces>38038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36 - Senate Passed - South Carolina Legislature Online</dc:title>
  <dc:subject/>
  <dc:creator/>
  <cp:keywords/>
  <dc:description/>
  <cp:lastModifiedBy/>
  <cp:revision>1</cp:revision>
  <dcterms:created xsi:type="dcterms:W3CDTF">2015-05-08T22:19:00Z</dcterms:created>
  <dcterms:modified xsi:type="dcterms:W3CDTF">2015-05-08T22:19:00Z</dcterms:modified>
</cp:coreProperties>
</file>