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0147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0511D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STATE FORESTER                     112,350     112,350     114,597     114,597     114,597     114,597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C0511D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  562,726     562,726     560,479     560,479     560,479     560,479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(14.20)     (14.20)     (14.20)     (14.20)     (14.20)     (14.20)                        </w:t>
      </w:r>
    </w:p>
    <w:p w:rsidR="00C0511D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C0511D" w:rsidRDefault="00C0511D" w:rsidP="00C0511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8    INFORMATION TECHNOLOGY MGR I                                                       65,000      65,000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                                                (1.00)      (1.00)                        </w:t>
      </w:r>
    </w:p>
    <w:p w:rsidR="00C0511D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UNCLASSIFIED POSITIONS              88,000      88,000      88,000      88,000      88,000      88,000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 (1.00)      (1.00)      (1.00)      (1.00)      (1.00)      (1.00)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OTHER PERSONAL SERVICES             10,000      10,000      10,000      10,000      10,000      10,000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511D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TOTAL PERSONAL SERVICE              773,076     773,076     773,076     773,076     838,076     838,076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(16.20)     (16.20)     (16.20)     (16.20)     (17.20)     (17.20)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OTHER OPERATING EXPENSES             91,520      91,520     141,520     141,520     171,520     171,520                        </w:t>
      </w:r>
    </w:p>
    <w:p w:rsidR="00C0511D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0511D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TOTAL ADMINISTRATION                 864,596     864,596     914,596     914,596   1,009,596   1,009,596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(16.20)     (16.20)     (16.20)     (16.20)     (17.20)     (17.20)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II. FOREST PROTECTION AND                                                                             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DEVELOPMENT                                                                                          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PERSONAL SERVICE                                                                                                               </w:t>
      </w:r>
    </w:p>
    <w:p w:rsidR="00C0511D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CLASSIFIED POSITIONS             9,292,056   7,631,538   9,536,607   7,876,089   9,536,607   7,876,089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(300.55)    (263.25)    (300.55)    (263.25)    (300.55)    (263.25)                        </w:t>
      </w:r>
    </w:p>
    <w:p w:rsidR="00C0511D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NEW POSITIONS                                                                                                                  </w:t>
      </w:r>
    </w:p>
    <w:p w:rsidR="00C0511D" w:rsidRDefault="00C0511D" w:rsidP="00C0511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26    FORESTER II                                                85,000      85,000      85,000      85,000                        </w:t>
      </w:r>
    </w:p>
    <w:p w:rsidR="00C0511D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                         (2.00)      (2.00)      (2.00)      (2.00)                        </w:t>
      </w:r>
    </w:p>
    <w:p w:rsidR="00C0511D" w:rsidRDefault="00C0511D" w:rsidP="00C0511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28    FORESTRY TECHNICIAN I                                     200,000     200,000     200,000     200,000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                         (6.00)      (6.00)      (6.00)      (6.00)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OTHER PERSONAL SERVICES            353,000     175,000     353,000     175,000     353,000     175,000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511D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TOTAL PERSONAL SERVICE            9,645,056   7,806,538  10,174,607   8,336,089  10,174,607   8,336,089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(300.55)    (263.25)    (308.55)    (271.25)    (308.55)    (271.25)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OTHER OPERATING EXPENSES          7,896,777   1,566,210   7,896,777   1,566,210   7,896,777   1,566,210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SPECIAL ITEMS:                                                                                       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FOREST RENEWAL PROGRAM           1,000,000     200,000   1,000,000     200,000   1,000,000     200,000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TOTAL SPECIAL ITEMS               1,000,000     200,000   1,000,000     200,000   1,000,000     200,000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AID TO SUBDIVISIONS:                                                                                 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ALLOC MUNI-RESTRICTED               30,000                  30,000                  30,000          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ALLOC CNTY-RESTRICTED               47,000                  47,000                  47,000                                    </w:t>
      </w:r>
    </w:p>
    <w:p w:rsidR="00C0511D" w:rsidRDefault="00C0511D" w:rsidP="00C0511D">
      <w:pPr>
        <w:spacing w:line="170" w:lineRule="exact"/>
        <w:rPr>
          <w:rFonts w:ascii="Letter Gothic" w:hAnsi="Letter Gothic"/>
          <w:sz w:val="18"/>
        </w:rPr>
      </w:pPr>
    </w:p>
    <w:p w:rsidR="00C0511D" w:rsidRDefault="00C0511D" w:rsidP="00C0511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43-0002                                              SECTION  43                                                 PAGE 0148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ALLOC OTHER ENTITIES               183,475                 183,475                 183,475          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ALLOC - PRIVATE SECTOR             545,000                 545,000                 545,000          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TOTAL DIST SUBDIVISIONS             805,475                 805,475                 805,475          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0511D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TOTAL FOREST PROTECTION &amp;                                                                                                       </w:t>
      </w:r>
    </w:p>
    <w:p w:rsidR="00C0511D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DEVELOPMENT                      19,347,308   9,572,748  19,876,859  10,102,299  19,876,859  10,102,299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(300.55)    (263.25)    (308.55)    (271.25)    (308.55)    (271.25)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III. STATE FORESTS                                                                                    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PERSONAL SERVICE                                                                                                               </w:t>
      </w:r>
    </w:p>
    <w:p w:rsidR="00C0511D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CLASSIFIED POSITIONS             1,080,000               1,080,000               1,080,000          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(28.60)                 (28.60)                 (28.60)          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OTHER PERSONAL SERVICES             50,000                  50,000                  50,000          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511D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TOTAL PERSONAL SERVICE            1,130,000               1,130,000               1,130,000          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(28.60)                 (28.60)                 (28.60)          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OTHER OPERATING EXPENSES          1,047,713               1,047,713               1,047,713          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AID TO SUBDIVISIONS:                                                                                 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ALLOC CNTY-RESTRICTED            1,095,000               1,095,000               1,095,000          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TOTAL DIST SUBDIVISIONS           1,095,000               1,095,000               1,095,000                                    </w:t>
      </w:r>
    </w:p>
    <w:p w:rsidR="00C0511D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0511D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TOTAL STATE FORESTS                3,272,713               3,272,713               3,272,713          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(28.60)                 (28.60)                 (28.60)          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IV. EDUCATION                                                                                         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PERSONAL SERVICE                                                                                                               </w:t>
      </w:r>
    </w:p>
    <w:p w:rsidR="00C0511D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CLASSIFIED POSITIONS               130,000     130,000     190,000     190,000     190,000     190,000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 (4.20)      (4.20)      (4.20)      (4.20)      (4.20)      (4.20)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OTHER PERSONAL SERVICES              5,000       5,000       5,000       5,000       5,000       5,000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511D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TOTAL PERSONAL SERVICE              135,000     135,000     195,000     195,000     195,000     195,000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 (4.20)      (4.20)      (4.20)      (4.20)      (4.20)      (4.20)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OTHER OPERATING EXPENSES             29,925      29,925      29,925      29,925      29,925      29,925                        </w:t>
      </w:r>
    </w:p>
    <w:p w:rsidR="00C0511D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0511D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TOTAL EDUCATION                      164,925     164,925     224,925     224,925     224,925     224,925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 (4.20)      (4.20)      (4.20)      (4.20)      (4.20)      (4.20)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V. EMPLOYEE BENEFITS                                                                                  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C. STATE EMPLOYER CONTRIBUTIONS                                                                      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EMPLOYER CONTRIBUTIONS           4,868,802   3,773,802   5,110,159   4,015,159   5,135,159   4,040,159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TOTAL FRINGE BENEFITS             4,868,802   3,773,802   5,110,159   4,015,159   5,135,159   4,040,159                        </w:t>
      </w:r>
    </w:p>
    <w:p w:rsidR="00C0511D" w:rsidRDefault="00C0511D" w:rsidP="00C0511D">
      <w:pPr>
        <w:spacing w:line="170" w:lineRule="exact"/>
        <w:rPr>
          <w:rFonts w:ascii="Letter Gothic" w:hAnsi="Letter Gothic"/>
          <w:sz w:val="18"/>
        </w:rPr>
      </w:pPr>
    </w:p>
    <w:p w:rsidR="00C0511D" w:rsidRDefault="00C0511D" w:rsidP="00C0511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43-0003                                              SECTION  43                                                 PAGE 0149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0511D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TOTAL EMPLOYEE BENEFITS            4,868,802   3,773,802   5,110,159   4,015,159   5,135,159   4,040,159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FORESTRY COMMISSION                                                                                                             </w:t>
      </w:r>
    </w:p>
    <w:p w:rsidR="00C0511D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C0511D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TOTAL FUNDS AVAILABLE             28,518,344  14,376,071  29,399,252  15,256,979  29,519,252  15,376,979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TOTAL AUTHORIZED FTE POSITIONS      (349.55)    (283.65)    (357.55)    (291.65)    (358.55)    (292.65)                        </w:t>
      </w:r>
    </w:p>
    <w:p w:rsidR="00C0511D" w:rsidRPr="00284D00" w:rsidRDefault="00C0511D" w:rsidP="00C0511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0511D" w:rsidRDefault="00C0511D" w:rsidP="00C0511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0511D" w:rsidSect="00C0511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511D" w:rsidRDefault="00C0511D" w:rsidP="00DA542B">
      <w:r>
        <w:separator/>
      </w:r>
    </w:p>
  </w:endnote>
  <w:endnote w:type="continuationSeparator" w:id="0">
    <w:p w:rsidR="00C0511D" w:rsidRDefault="00C0511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B5883F-94EB-40B1-AC16-BCA5B275AE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9574B12-1A82-49EE-954E-A560A86E521B}"/>
    <w:embedItalic r:id="rId3" w:fontKey="{CB052A57-B423-4B25-9A50-C2F108991C0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38F23ED-2DF5-44E6-B3AC-BE9B5F233A5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566FA268-0A1D-4D4D-BCB8-C2D181FED1AE}"/>
    <w:embedItalic r:id="rId6" w:fontKey="{714F4E1F-87EC-43C5-943A-368FCA0D12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B4C9461-7217-4DF4-9505-FEF71F3123A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511D" w:rsidRDefault="00C0511D" w:rsidP="00DA542B">
      <w:r>
        <w:separator/>
      </w:r>
    </w:p>
  </w:footnote>
  <w:footnote w:type="continuationSeparator" w:id="0">
    <w:p w:rsidR="00C0511D" w:rsidRDefault="00C0511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11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0511D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3</Pages>
  <Words>641</Words>
  <Characters>5703</Characters>
  <Application>Microsoft Office Word</Application>
  <DocSecurity>0</DocSecurity>
  <Lines>122</Lines>
  <Paragraphs>115</Paragraphs>
  <ScaleCrop>false</ScaleCrop>
  <LinksUpToDate>false</LinksUpToDate>
  <CharactersWithSpaces>15694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43 - Senate Passed - South Carolina Legislature Online</dc:title>
  <dc:subject/>
  <dc:creator/>
  <cp:keywords/>
  <dc:description/>
  <cp:lastModifiedBy/>
  <cp:revision>1</cp:revision>
  <dcterms:created xsi:type="dcterms:W3CDTF">2015-05-08T22:20:00Z</dcterms:created>
  <dcterms:modified xsi:type="dcterms:W3CDTF">2015-05-08T22:20:00Z</dcterms:modified>
</cp:coreProperties>
</file>