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0232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99,890                 103,886                 103,886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3,060,608               3,061,466               3,061,466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(80.00)                 (80.00)                 (80.00)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TOTAL PERSONAL SERVICE            3,160,498               3,165,352               3,165,352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(81.00)                 (81.00)                 (81.00)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OTHER OPERATING EXPENSES          4,526,037               4,430,180               4,430,180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EDUCATIONAL TRAINING                 5,000                   5,000                   5,000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SPECIAL ITEMS                   5,000                   5,000                   5,000                                    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ADMINISTRATION               7,691,535               7,600,532               7,600,532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(81.00)                 (81.00)                 (81.00)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II. UNINSURED EMPLOYERS FUND                                                                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CLASSIFIED POSITIONS               529,232                 529,232                 529,232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(11.00)                 (11.00)                 (11.00)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TOTAL PERSONAL SERVICE              529,232                 529,232                 529,232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(11.00)                 (11.00)                 (11.00)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OTHER OPERATING EXPENSES            369,800                 398,340                 398,340                                    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UNINSURED EMPLOYERS FUND       899,032                 927,572                 927,572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(11.00)                 (11.00)                 (11.00)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EMPLOYER CONTRIBUTIONS           1,446,034               1,446,034               1,446,034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FRINGE BENEFITS             1,446,034               1,446,034               1,446,034                                    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EMPLOYEE BENEFITS            1,446,034               1,446,034               1,446,034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STATE ACCIDENT FUND                                                                         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</w:p>
    <w:p w:rsidR="00240A5D" w:rsidRDefault="00240A5D" w:rsidP="00240A5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0233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STATE ACCIDENT FUND                  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FUNDS AVAILABLE             10,036,601               9,974,138               9,974,138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TOTAL AUTHORIZED FTE POSITIONS       (92.00)                 (92.00)                 (92.00)                                    </w:t>
      </w:r>
    </w:p>
    <w:p w:rsidR="00240A5D" w:rsidRPr="00284D00" w:rsidRDefault="00240A5D" w:rsidP="00240A5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40A5D" w:rsidRDefault="00240A5D" w:rsidP="00240A5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40A5D" w:rsidSect="00240A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0A5D" w:rsidRDefault="00240A5D" w:rsidP="00DA542B">
      <w:r>
        <w:separator/>
      </w:r>
    </w:p>
  </w:endnote>
  <w:endnote w:type="continuationSeparator" w:id="0">
    <w:p w:rsidR="00240A5D" w:rsidRDefault="00240A5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98DF1A-A10D-4E92-8C7F-381C87DEEB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285BF0C-5439-496C-B48F-3F1B90D95E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3C24D34-931C-40C4-991B-3740A89A12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9E9F314-3896-4118-9B0F-A9CE76A6BF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E2BEE6-679F-4898-9547-858D013502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0A5D" w:rsidRDefault="00240A5D" w:rsidP="00DA542B">
      <w:r>
        <w:separator/>
      </w:r>
    </w:p>
  </w:footnote>
  <w:footnote w:type="continuationSeparator" w:id="0">
    <w:p w:rsidR="00240A5D" w:rsidRDefault="00240A5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A5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0A5D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260</Words>
  <Characters>2540</Characters>
  <Application>Microsoft Office Word</Application>
  <DocSecurity>0</DocSecurity>
  <Lines>61</Lines>
  <Paragraphs>57</Paragraphs>
  <ScaleCrop>false</ScaleCrop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75 -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