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0267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LEG. DEPT-LEGISLATIVE SERVICES AGENCY                    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654D8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DIRECTOR (P)                       128,750     128,750     131,325     131,325     131,325     131,325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UNCLASS. LEG. MISC. - PRNT &amp;                                                                                                  </w:t>
      </w:r>
    </w:p>
    <w:p w:rsidR="008654D8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ITR (P)                         1,444,818   1,444,818   1,483,102   1,483,102   1,483,102   1,483,102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(32.00)     (32.00)     (32.00)     (32.00)     (32.00)     (32.00)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54D8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TOTAL PERSONAL SERVICE            1,653,568   1,653,568   1,694,427   1,694,427   1,694,427   1,694,427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(33.00)     (33.00)     (33.00)     (33.00)     (33.00)     (33.00)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OTHER OPERATING EXPENSES          3,235,711   3,235,711   3,335,711   3,335,711   4,085,711   4,085,711                        </w:t>
      </w:r>
    </w:p>
    <w:p w:rsidR="008654D8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654D8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ADMINISTRATION               4,889,279   4,889,279   5,030,138   5,030,138   5,780,138   5,780,138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(33.00)     (33.00)     (33.00)     (33.00)     (33.00)     (33.00)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II. EMPLOYEE BENEFITS                                                                                  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C. STATE EMPLOYER CONTRIBUTIONS                                                                       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EMPLOYER CONTRIBUTIONS             515,268     515,268     534,361     534,361     534,361     534,361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TOTAL FRINGE BENEFITS               515,268     515,268     534,361     534,361     534,361     534,361                        </w:t>
      </w:r>
    </w:p>
    <w:p w:rsidR="008654D8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TOTAL EMPLOYEE BENEFITS              515,268     515,268     534,361     534,361     534,361     534,361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LEG. DEPT-LEGISLATIVE SERVICES                                                                          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AGENCY                                                                                                                         </w:t>
      </w:r>
    </w:p>
    <w:p w:rsidR="008654D8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8654D8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TOTAL FUNDS AVAILABLE              5,404,547   5,404,547   5,564,499   5,564,499   6,314,499   6,314,499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TOTAL AUTHORIZED FTE POSITIONS       (33.00)     (33.00)     (33.00)     (33.00)     (33.00)     (33.00)                        </w:t>
      </w:r>
    </w:p>
    <w:p w:rsidR="008654D8" w:rsidRPr="00284D00" w:rsidRDefault="008654D8" w:rsidP="008654D8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654D8" w:rsidRDefault="008654D8" w:rsidP="008654D8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8654D8" w:rsidSect="008654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4D8" w:rsidRDefault="008654D8" w:rsidP="00DA542B">
      <w:r>
        <w:separator/>
      </w:r>
    </w:p>
  </w:endnote>
  <w:endnote w:type="continuationSeparator" w:id="0">
    <w:p w:rsidR="008654D8" w:rsidRDefault="008654D8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CEFCF5-7277-4F71-B41B-94BBDA8BEC1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9D1B67-969D-40FF-BE5D-793CFAC4378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A534F10-3F3E-450E-B791-D1D1D7A43D6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2FDFFEB-7834-43F0-B2BB-AE546EBB18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271A3D-1BE1-41D6-9B4E-B1347A658FA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4D8" w:rsidRDefault="008654D8" w:rsidP="00DA542B">
      <w:r>
        <w:separator/>
      </w:r>
    </w:p>
  </w:footnote>
  <w:footnote w:type="continuationSeparator" w:id="0">
    <w:p w:rsidR="008654D8" w:rsidRDefault="008654D8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4D8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654D8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</Pages>
  <Words>214</Words>
  <Characters>1974</Characters>
  <Application>Microsoft Office Word</Application>
  <DocSecurity>0</DocSecurity>
  <Lines>38</Lines>
  <Paragraphs>37</Paragraphs>
  <ScaleCrop>false</ScaleCrop>
  <LinksUpToDate>false</LinksUpToDate>
  <CharactersWithSpaces>5054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91D - Senate Passed - South Carolina Legislature Online</dc:title>
  <dc:subject/>
  <dc:creator/>
  <cp:keywords/>
  <dc:description/>
  <cp:lastModifiedBy/>
  <cp:revision>1</cp:revision>
  <dcterms:created xsi:type="dcterms:W3CDTF">2015-05-08T22:23:00Z</dcterms:created>
  <dcterms:modified xsi:type="dcterms:W3CDTF">2015-05-08T22:23:00Z</dcterms:modified>
</cp:coreProperties>
</file>