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0310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STATE FISCAL ACCOUNTABILITY AUTHORITY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                               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                        (1.00)                                                            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                      1,260,000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                       (21.00)                                                            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                        801,000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                        (5.00)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PERSONAL SERVICE                                    2,061,000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                       (27.00)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OTHER OPERATING EXPENSES                                    272,000                                                            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ADMINISTRATION                                       2,333,000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                        (27.00)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II. PROCUREMENT SERVICES                                            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CLASSIFIED POSITIONS                                     3,290,000     975,000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                       (57.50)     (17.50)                                                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UNCLASSIFIED POSITIONS                                     177,000     120,000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                        (2.00)      (1.00)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OTHER PERSONAL SERVICES                                     52,000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TOTAL PERSONAL SERVICE                                    3,519,000   1,095,000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                       (59.50)     (18.50)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OTHER OPERATING EXPENSES                                  2,536,534     124,100                                                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TOTAL PROCUREMENT SERVICES                                 6,055,534   1,219,100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                        (59.50)     (18.50)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III. INSURANCE SERVICES                                             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A. INSURANCE RESERVE FUND                                          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CLASSIFIED POSITIONS                                    2,620,000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                        (49.00)                                                            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UNCLASSIFIED POSITIONS                                    245,000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                        (2.50)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TOTAL PERSONAL SERVICE                                   2,865,000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                        (51.50)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OTHER OPERATING EXPENSES                                 3,681,000                                                            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</w:p>
    <w:p w:rsidR="002D41B1" w:rsidRDefault="002D41B1" w:rsidP="002D41B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104-0002                                              SECTION 104                                                 PAGE 0311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STATE FISCAL ACCOUNTABILITY AUTHORITY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TOTAL INSURANCE RESERVE FUND                              6,546,000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                        (51.50)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B. SECOND INJURY FUND SUNSET                                       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OTHER PERSONAL SERVICES                                   155,000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TOTAL PERSONAL SERVICE                                     155,000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OTHER OPERATING EXPENSES                                   175,000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SECOND INJURY FUND SUNSET                             330,000                                                            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INSURANCE SERVICES                                   6,876,000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                       (51.50)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IV. EMPLOYEE BENEFITS                                               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EMPLOYER CONTRIBUTIONS                                   2,713,640     330,895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TOTAL FRINGE BENEFITS                                     2,713,640     330,895                                                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TOTAL EMPLOYEE BENEFITS                                    2,713,640     330,895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STATE FISCAL ACCOUNTABILITY                                                     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AUTHORITY                                                                                                                      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FUNDS AVAILABLE                                     17,978,174   1,549,995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AUTHORIZED FTE POSITIONS                              (138.00)     (18.50)                                                </w:t>
      </w:r>
    </w:p>
    <w:p w:rsidR="002D41B1" w:rsidRPr="004C6624" w:rsidRDefault="002D41B1" w:rsidP="002D41B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D41B1" w:rsidRDefault="002D41B1" w:rsidP="002D41B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D41B1" w:rsidSect="002D41B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1B1" w:rsidRDefault="002D41B1" w:rsidP="00DA542B">
      <w:r>
        <w:separator/>
      </w:r>
    </w:p>
  </w:endnote>
  <w:endnote w:type="continuationSeparator" w:id="0">
    <w:p w:rsidR="002D41B1" w:rsidRDefault="002D41B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C60F84-5596-4F80-ACC6-47DFA2303B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50B969D-73DF-4A72-9158-2EA357D357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B2A8FF6-9663-4155-8603-E9BD3364697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8D36187-505C-4464-8A6C-BE0F4B3BF9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28D4FF-2172-491C-A82E-0EDFBFBB5C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1B1" w:rsidRDefault="002D41B1" w:rsidP="00DA542B">
      <w:r>
        <w:separator/>
      </w:r>
    </w:p>
  </w:footnote>
  <w:footnote w:type="continuationSeparator" w:id="0">
    <w:p w:rsidR="002D41B1" w:rsidRDefault="002D41B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1B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D41B1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330</Words>
  <Characters>3453</Characters>
  <Application>Microsoft Office Word</Application>
  <DocSecurity>0</DocSecurity>
  <Lines>90</Lines>
  <Paragraphs>86</Paragraphs>
  <ScaleCrop>false</ScaleCrop>
  <LinksUpToDate>false</LinksUpToDate>
  <CharactersWithSpaces>11704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104 - As Introduced by Ways and Means - South Carolina Legislature Online</dc:title>
  <dc:subject/>
  <dc:creator/>
  <cp:keywords/>
  <dc:description/>
  <cp:lastModifiedBy/>
  <cp:revision>1</cp:revision>
  <dcterms:created xsi:type="dcterms:W3CDTF">2015-02-26T16:42:00Z</dcterms:created>
  <dcterms:modified xsi:type="dcterms:W3CDTF">2015-02-26T16:42:00Z</dcterms:modified>
</cp:coreProperties>
</file>