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0322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 82,562      82,562      82,562      82,562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OTHER PERSONAL SERVICES                469         469       2,120       2,120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PERSONAL SERVICE               83,031      83,031      84,682      84,682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(2.00)      (2.00)      (2.00)      (2.00)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OTHER OPERATING EXPENSES             24,910      22,376      44,910      42,376                                                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ADMINISTRATION                 107,941     105,407     129,592     127,058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(2.00)      (2.00)      (2.00)      (2.00)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EMPLOYER CONTRIBUTIONS              28,576      28,576      29,475      29,475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FRINGE BENEFITS                28,576      28,576      29,475      29,475                                                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    28,576      28,576      29,475      29,475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FUNDS AVAILABLE                136,517     133,983     159,067     156,533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AUTHORIZED FTE POSITIONS        (2.00)      (2.00)      (2.00)      (2.00)                                                </w:t>
      </w:r>
    </w:p>
    <w:p w:rsidR="00324CED" w:rsidRPr="004C6624" w:rsidRDefault="00324CED" w:rsidP="00324CE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4CED" w:rsidRDefault="00324CED" w:rsidP="00324CE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24CED" w:rsidSect="00324C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CED" w:rsidRDefault="00324CED" w:rsidP="00DA542B">
      <w:r>
        <w:separator/>
      </w:r>
    </w:p>
  </w:endnote>
  <w:endnote w:type="continuationSeparator" w:id="0">
    <w:p w:rsidR="00324CED" w:rsidRDefault="00324CE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5B2918-8656-479D-8B22-812E05701C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F34E2E-7536-4347-8F6F-35B6BFF08C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836821-4B88-421F-ACB6-0AF9BB3E3DA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AB97050-1B79-48F2-AB48-5694D7AAE2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BE4D2D-D0FC-4953-91E1-3729250377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CED" w:rsidRDefault="00324CED" w:rsidP="00DA542B">
      <w:r>
        <w:separator/>
      </w:r>
    </w:p>
  </w:footnote>
  <w:footnote w:type="continuationSeparator" w:id="0">
    <w:p w:rsidR="00324CED" w:rsidRDefault="00324CE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E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24CED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166</Words>
  <Characters>1561</Characters>
  <Application>Microsoft Office Word</Application>
  <DocSecurity>0</DocSecurity>
  <Lines>35</Lines>
  <Paragraphs>34</Paragraphs>
  <ScaleCrop>false</ScaleCrop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111 -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