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C6A" w:rsidRPr="004C6624" w:rsidRDefault="00611C6A" w:rsidP="00611C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114-0001                                              SECTION 114                                                 PAGE 0325</w:t>
      </w:r>
    </w:p>
    <w:p w:rsidR="00611C6A" w:rsidRPr="004C6624" w:rsidRDefault="00611C6A" w:rsidP="00611C6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AID TO SUBDIVISIONS - DEPARTMENT OF REVENUE                                          </w:t>
      </w:r>
    </w:p>
    <w:p w:rsidR="00611C6A" w:rsidRPr="004C6624" w:rsidRDefault="00611C6A" w:rsidP="00611C6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11C6A" w:rsidRPr="004C6624" w:rsidRDefault="00611C6A" w:rsidP="00611C6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11C6A" w:rsidRPr="004C6624" w:rsidRDefault="00611C6A" w:rsidP="00611C6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11C6A" w:rsidRPr="004C6624" w:rsidRDefault="00611C6A" w:rsidP="00611C6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11C6A" w:rsidRPr="004C6624" w:rsidRDefault="00611C6A" w:rsidP="00611C6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11C6A" w:rsidRPr="004C6624" w:rsidRDefault="00611C6A" w:rsidP="00611C6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11C6A" w:rsidRPr="004C6624" w:rsidRDefault="00611C6A" w:rsidP="00611C6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 AID TO SUBDIVISIONS-DEPT.                                                                                                   </w:t>
      </w:r>
    </w:p>
    <w:p w:rsidR="00611C6A" w:rsidRPr="004C6624" w:rsidRDefault="00611C6A" w:rsidP="00611C6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OF REVENUE                                                                                                                     </w:t>
      </w:r>
    </w:p>
    <w:p w:rsidR="00611C6A" w:rsidRPr="004C6624" w:rsidRDefault="00611C6A" w:rsidP="00611C6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DISTRIBUTION TO SUBDIVISIONS:                                                                                                  </w:t>
      </w:r>
    </w:p>
    <w:p w:rsidR="00611C6A" w:rsidRPr="004C6624" w:rsidRDefault="00611C6A" w:rsidP="00611C6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AID TO COUNTIES - HOMESTEAD                                                                                                   </w:t>
      </w:r>
    </w:p>
    <w:p w:rsidR="00611C6A" w:rsidRPr="004C6624" w:rsidRDefault="00611C6A" w:rsidP="00611C6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EXEMPTION FUND                120,516,041 120,516,041 111,599,445 111,599,445                                                </w:t>
      </w:r>
    </w:p>
    <w:p w:rsidR="00611C6A" w:rsidRPr="004C6624" w:rsidRDefault="00611C6A" w:rsidP="00611C6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11C6A" w:rsidRDefault="00611C6A" w:rsidP="00611C6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TOTAL AID TO SUBDIVISIONS -                                                                                                     </w:t>
      </w:r>
    </w:p>
    <w:p w:rsidR="00611C6A" w:rsidRPr="004C6624" w:rsidRDefault="00611C6A" w:rsidP="00611C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DEPT OF REVENUE                 120,516,041 120,516,041 111,599,445 111,599,445                                                </w:t>
      </w:r>
    </w:p>
    <w:p w:rsidR="00611C6A" w:rsidRPr="004C6624" w:rsidRDefault="00611C6A" w:rsidP="00611C6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11C6A" w:rsidRPr="004C6624" w:rsidRDefault="00611C6A" w:rsidP="00611C6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AID TO SUBDIVISIONS -                                                                                                           </w:t>
      </w:r>
    </w:p>
    <w:p w:rsidR="00611C6A" w:rsidRPr="004C6624" w:rsidRDefault="00611C6A" w:rsidP="00611C6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DEPARTMENT OF REVENUE                                                                                                          </w:t>
      </w:r>
    </w:p>
    <w:p w:rsidR="00611C6A" w:rsidRDefault="00611C6A" w:rsidP="00611C6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611C6A" w:rsidRPr="004C6624" w:rsidRDefault="00611C6A" w:rsidP="00611C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TOTAL FUNDS AVAILABLE            120,516,041 120,516,041 111,599,445 111,599,445                                                </w:t>
      </w:r>
    </w:p>
    <w:p w:rsidR="00611C6A" w:rsidRPr="004C6624" w:rsidRDefault="00611C6A" w:rsidP="00611C6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11C6A" w:rsidRDefault="00611C6A" w:rsidP="00611C6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11C6A" w:rsidSect="00611C6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C6A" w:rsidRDefault="00611C6A" w:rsidP="00DA542B">
      <w:r>
        <w:separator/>
      </w:r>
    </w:p>
  </w:endnote>
  <w:endnote w:type="continuationSeparator" w:id="0">
    <w:p w:rsidR="00611C6A" w:rsidRDefault="00611C6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5B7267-78E2-4C3C-8DAB-53608DBFBD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FF876F0-700C-4BE6-892E-989FC9E4077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659E4ED-4096-43AB-9B7D-96EBE1C4982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8474F2F-151E-4D01-AD3C-3AAD77054F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736E72-E804-499C-866B-FA013D47F9F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C6A" w:rsidRDefault="00611C6A" w:rsidP="00DA542B">
      <w:r>
        <w:separator/>
      </w:r>
    </w:p>
  </w:footnote>
  <w:footnote w:type="continuationSeparator" w:id="0">
    <w:p w:rsidR="00611C6A" w:rsidRDefault="00611C6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C6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1C6A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107</Words>
  <Characters>871</Characters>
  <Application>Microsoft Office Word</Application>
  <DocSecurity>0</DocSecurity>
  <Lines>22</Lines>
  <Paragraphs>21</Paragraphs>
  <ScaleCrop>false</ScaleCrop>
  <LinksUpToDate>false</LinksUpToDate>
  <CharactersWithSpaces>2926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114 - As Introduced by Ways and Means - South Carolina Legislature Online</dc:title>
  <dc:subject/>
  <dc:creator/>
  <cp:keywords/>
  <dc:description/>
  <cp:lastModifiedBy/>
  <cp:revision>1</cp:revision>
  <dcterms:created xsi:type="dcterms:W3CDTF">2015-02-26T16:42:00Z</dcterms:created>
  <dcterms:modified xsi:type="dcterms:W3CDTF">2015-02-26T16:43:00Z</dcterms:modified>
</cp:coreProperties>
</file>