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20-0005                                              SECTION  20B                                                PAGE 0054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U S C - AIKEN CAMPUS      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5114F1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CLASSIFIED POSITIONS            5,621,844     616,844   5,634,040     629,040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(187.80)     (49.06)    (187.80)     (49.06)                                                </w:t>
      </w:r>
    </w:p>
    <w:p w:rsidR="005114F1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UNCLASSIFIED POSITIONS         12,905,748   4,630,748  13,397,178   5,122,178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(164.42)    (106.82)    (164.42)    (106.82)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OTHER PERSONAL SERVICES         1,300,000               1,300,000            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14F1" w:rsidRDefault="005114F1" w:rsidP="005114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TOTAL PERSONAL SERVICE          19,827,592   5,247,592  20,331,218   5,751,218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(352.22)    (155.88)    (352.22)    (155.88)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OTHER OPERATING EXPENSES         9,278,739     100,000   8,278,739            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14F1" w:rsidRDefault="005114F1" w:rsidP="005114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TOTAL UNRESTRICTED               29,106,331   5,347,592  28,609,957   5,751,218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(352.22)    (155.88)    (352.22)    (155.88)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5114F1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CLASSIFIED POSITIONS               64,471                  64,471            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 (5.44)                  (5.44)                                                            </w:t>
      </w:r>
    </w:p>
    <w:p w:rsidR="005114F1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UNCLASSIFIED POSITIONS            487,302                 487,302            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 (8.85)                  (8.85)            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OTHER PERSONAL SERVICES           221,877                 221,877            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14F1" w:rsidRDefault="005114F1" w:rsidP="005114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TOTAL PERSONAL SERVICE             773,650                 773,650            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(14.29)                 (14.29)            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OTHER OPERATING EXPENSES        16,230,364              16,830,364            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14F1" w:rsidRDefault="005114F1" w:rsidP="005114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TOTAL RESTRICTED                 17,004,014              17,604,014            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(14.29)                 (14.29)                                                            </w:t>
      </w:r>
    </w:p>
    <w:p w:rsidR="005114F1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114F1" w:rsidRDefault="005114F1" w:rsidP="005114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TOTAL EDUCATION &amp; GENERAL         46,110,345   5,347,592  46,213,971   5,751,218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(366.51)    (155.88)    (366.51)    (155.88)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5114F1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CLASSIFIED POSITIONS               524,713                 524,713            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(13.75)                 (13.75)            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OTHER PERSONAL SERVICES            200,000                 200,000            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14F1" w:rsidRDefault="005114F1" w:rsidP="005114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TOTAL PERSONAL SERVICE              724,713                 724,713            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 (13.75)                 (13.75)            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OTHER OPERATING EXPENSES          3,002,789               3,002,789            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114F1" w:rsidRDefault="005114F1" w:rsidP="005114F1">
      <w:pPr>
        <w:spacing w:line="170" w:lineRule="exact"/>
        <w:rPr>
          <w:rFonts w:ascii="Letter Gothic" w:hAnsi="Letter Gothic"/>
          <w:sz w:val="18"/>
        </w:rPr>
      </w:pPr>
    </w:p>
    <w:p w:rsidR="005114F1" w:rsidRDefault="005114F1" w:rsidP="005114F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20-0006                                              SECTION  20B                                                PAGE 0055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U S C - AIKEN CAMPUS      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114F1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114F1" w:rsidRDefault="005114F1" w:rsidP="005114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AUXILIARY                    3,727,502               3,727,502            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(13.75)                 (13.75)            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EMPLOYER CONTRIBUTIONS           6,278,924   1,315,210   6,988,436   1,524,722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FRINGE BENEFITS             6,278,924   1,315,210   6,988,436   1,524,722                                                </w:t>
      </w:r>
    </w:p>
    <w:p w:rsidR="005114F1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TOTAL EMPLOYEE BENEFITS            6,278,924   1,315,210   6,988,436   1,524,722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U S C - AIKEN CAMPUS                                                                                                            </w:t>
      </w:r>
    </w:p>
    <w:p w:rsidR="005114F1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5114F1" w:rsidRDefault="005114F1" w:rsidP="005114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TOTAL FUNDS AVAILABLE             56,116,771   6,662,802  56,929,909   7,275,940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TOTAL AUTHORIZED FTE POSITIONS      (380.26)    (155.88)    (380.26)    (155.88)                                                </w:t>
      </w:r>
    </w:p>
    <w:p w:rsidR="005114F1" w:rsidRPr="004C6624" w:rsidRDefault="005114F1" w:rsidP="005114F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114F1" w:rsidRDefault="005114F1" w:rsidP="005114F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114F1" w:rsidSect="005114F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14F1" w:rsidRDefault="005114F1" w:rsidP="00DA542B">
      <w:r>
        <w:separator/>
      </w:r>
    </w:p>
  </w:endnote>
  <w:endnote w:type="continuationSeparator" w:id="0">
    <w:p w:rsidR="005114F1" w:rsidRDefault="005114F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FDAB23-B513-4FEF-8C53-875CF7E884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A80F483-D01F-4F2A-B17A-CF4D5379C91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8DC87D9-032A-49A4-9ACB-74ED8972F56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BF6F813-1377-4041-81D1-310AB4D649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D5D899-6E06-4E64-B79B-150339360F8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14F1" w:rsidRDefault="005114F1" w:rsidP="00DA542B">
      <w:r>
        <w:separator/>
      </w:r>
    </w:p>
  </w:footnote>
  <w:footnote w:type="continuationSeparator" w:id="0">
    <w:p w:rsidR="005114F1" w:rsidRDefault="005114F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4F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114F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348</Words>
  <Characters>3343</Characters>
  <Application>Microsoft Office Word</Application>
  <DocSecurity>0</DocSecurity>
  <Lines>79</Lines>
  <Paragraphs>75</Paragraphs>
  <ScaleCrop>false</ScaleCrop>
  <LinksUpToDate>false</LinksUpToDate>
  <CharactersWithSpaces>10241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20B - As Introduced by Ways and Means - South Carolina Legislature Online</dc:title>
  <dc:subject/>
  <dc:creator/>
  <cp:keywords/>
  <dc:description/>
  <cp:lastModifiedBy/>
  <cp:revision>1</cp:revision>
  <dcterms:created xsi:type="dcterms:W3CDTF">2015-02-26T16:36:00Z</dcterms:created>
  <dcterms:modified xsi:type="dcterms:W3CDTF">2015-02-26T16:36:00Z</dcterms:modified>
</cp:coreProperties>
</file>