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0213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104,070     104,070     104,070     104,070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293,338     293,338     302,394     302,394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(7.00)      (7.00)      (7.00)      (7.00)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400,908     400,908     409,964     409,964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93,502      90,002      93,502      90,002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494,410     490,910     503,466     499,966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(8.00)      (8.00)      (8.00)      (8.00)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 93,624      93,624      95,888      95,888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(5.00)      (4.00)      (5.00)      (4.00)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20    PROGRAM COORDINATOR I                                      35,000      35,000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(1.00)      (1.00)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   93,624      93,624     130,888     130,888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(5.00)      (4.00)      (6.00)      (5.00)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    69,051      51,051      69,051      51,051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CONSULTIVE SERVICES            162,675     144,675     199,939     181,939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(5.00)      (4.00)      (6.00)      (5.00)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III. COMPLIANCE PROGRAMS        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CLASSIFIED POSITIONS               743,040     425,152     850,359     436,471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(26.00)     (14.50)     (26.00)     (14.50)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NEW POSITIONS   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34    PROGRAM COORDINATOR I                                     120,000     120,000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(3.00)      (3.00)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PERSONAL SERVICE              743,040     425,152     970,359     556,471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(26.00)     (14.50)     (29.00)     (17.50)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  278,422     104,008     295,842     104,008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</w:p>
    <w:p w:rsidR="000E2955" w:rsidRDefault="000E2955" w:rsidP="000E295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0214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COMPLIANCE PROGRAMS          1,021,462     529,160   1,266,201     660,479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(26.00)     (14.50)     (29.00)     (17.50)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EMPLOYER CONTRIBUTIONS             563,495     449,194     669,171     518,390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FRINGE BENEFITS               563,495     449,194     669,171     518,390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EMPLOYEE BENEFITS              563,495     449,194     669,171     518,390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HUMAN AFFAIRS COMMISSION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FUNDS AVAILABLE              2,242,042   1,613,939   2,638,777   1,860,774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AUTHORIZED FTE POSITIONS       (39.00)     (26.50)     (43.00)     (30.50)                                                </w:t>
      </w:r>
    </w:p>
    <w:p w:rsidR="000E2955" w:rsidRPr="004C6624" w:rsidRDefault="000E2955" w:rsidP="000E295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2955" w:rsidRDefault="000E2955" w:rsidP="000E295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E2955" w:rsidSect="000E29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955" w:rsidRDefault="000E2955" w:rsidP="00DA542B">
      <w:r>
        <w:separator/>
      </w:r>
    </w:p>
  </w:endnote>
  <w:endnote w:type="continuationSeparator" w:id="0">
    <w:p w:rsidR="000E2955" w:rsidRDefault="000E295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989AB8-EE4A-42C3-A445-345E2720D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5075F92-D75F-4F95-98BE-370195183DD9}"/>
    <w:embedItalic r:id="rId3" w:fontKey="{8895EE05-446D-4968-8D1B-B41B9841AB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F85628-772B-49A8-9A7F-275492FC6A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73A1A37-D68A-4EFB-8DE6-9C6CEB237DF2}"/>
    <w:embedItalic r:id="rId6" w:fontKey="{D08B3FCE-09C0-43E6-A0B3-C34CE746E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30229C-3E73-4134-8FEF-D022491DE6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955" w:rsidRDefault="000E2955" w:rsidP="00DA542B">
      <w:r>
        <w:separator/>
      </w:r>
    </w:p>
  </w:footnote>
  <w:footnote w:type="continuationSeparator" w:id="0">
    <w:p w:rsidR="000E2955" w:rsidRDefault="000E295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55"/>
    <w:rsid w:val="000046BD"/>
    <w:rsid w:val="00005E8A"/>
    <w:rsid w:val="0002128A"/>
    <w:rsid w:val="00036E0A"/>
    <w:rsid w:val="00047E19"/>
    <w:rsid w:val="0006477E"/>
    <w:rsid w:val="0007675A"/>
    <w:rsid w:val="000E2473"/>
    <w:rsid w:val="000E2955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356</Words>
  <Characters>3239</Characters>
  <Application>Microsoft Office Word</Application>
  <DocSecurity>0</DocSecurity>
  <Lines>76</Lines>
  <Paragraphs>72</Paragraphs>
  <ScaleCrop>false</ScaleCrop>
  <LinksUpToDate>false</LinksUpToDate>
  <CharactersWithSpaces>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70 -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