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0235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124,973                 124,973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3,081,824               3,181,824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(58.09)                 (60.09)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ADMINISTRATIVE ASSISTANT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(2.00)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ATTORNEY I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(3.00)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12    AUDITOR IV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14    SENIOR INFOR RESOURCE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16    CONSULTANT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18    SYSTEMS PROGRAMMER I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UNCLASSIFIED POSITIONS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(2.00)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OTHER PERSONAL SERVICES            500,000                 500,000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 3,706,797               3,806,797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(61.09)                 (69.09)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OTHER OPERATING EXPENSES          1,282,996               1,282,996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ADMINISTRATION               4,989,793               5,089,793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(61.09)                 (69.09)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II. PROGRAMS &amp; SERVICES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A. OSHA VOLUNTARY PROGRAMS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   600,575      36,313     601,301      37,039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(19.98)      (6.26)     (19.98)      (6.26)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600,575      36,313     601,301      37,039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(19.98)      (6.26)     (19.98)      (6.26)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293,161      40,000     293,161      40,000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OSHA VOLUNTARY PROGRAMS       893,736      76,313     894,462      77,039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(19.98)      (6.26)     (19.98)      (6.26)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</w:p>
    <w:p w:rsidR="00053929" w:rsidRDefault="00053929" w:rsidP="000539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0236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B. OCCUPATIONAL SAFETY &amp; HEALTH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CLASSIFIED POSITIONS            1,882,922     816,428   1,899,250     832,756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(47.44)     (25.56)     (47.44)     (25.56)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OTHER PERSONAL SERVICES             8,313       4,218       8,397       4,302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TOTAL PERSONAL SERVICE           1,891,235     820,646   1,907,647     837,058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(47.44)     (25.56)     (47.44)     (25.56)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   366,868     191,562     400,355     191,562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TOTAL OCCUPATIONAL SAFETY &amp;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HEALTH                           2,258,103   1,012,208   2,308,002   1,028,620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(47.44)     (25.56)     (47.44)     (25.56)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C. FIRE ACADEMY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CLASSIFIED POSITIONS            1,753,763               1,451,463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(41.00)                 (41.00)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UNCLASSIFIED POSITIONS            302,300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OTHER PERSONAL SERVICES         1,184,500               1,789,100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PERSONAL SERVICE           3,240,563               3,240,563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(41.00)                 (41.00)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OPERATING EXPENSES         4,079,111               4,079,111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FIRE ACADEMY                7,319,674               7,319,674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(41.00)                 (41.00)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D. STATE FIRE MARSHAL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CLASSIFIED POSITIONS            1,450,841               1,650,841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(32.00)                 (32.00)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OTHER PERSONAL SERVICES           305,622                 305,622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PERSONAL SERVICE           1,756,463               1,956,463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(32.00)                 (32.00)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OTHER OPERATING EXPENSES           824,303               1,290,816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TOTAL OFFICE OF STATE FIRE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MARSHAL                          2,580,766               3,247,279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(32.00)                 (32.00)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E. ELEVATORS &amp; AMUSEMENT RIDES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CLASSIFIED POSITIONS              700,000                 700,000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(7.00)                  (7.00)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</w:p>
    <w:p w:rsidR="00053929" w:rsidRDefault="00053929" w:rsidP="000539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0237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NEW POSITIONS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2     ADMINISTRATIVE ASSISTANT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                        (1.00)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PERSONAL SERVICE             700,000                 700,000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(7.00)                  (8.00)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OPERATING EXPENSES           215,000                 215,000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TOTAL ELEVATORS &amp; AMUSEMENT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RIDES                              915,000                 915,000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(7.00)                  (8.00)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F. PROF &amp; OCCUPATIONAL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LICENSING    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CLASSIFIED POSITIONS            7,154,295               7,154,295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(168.90)                (168.90)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NEW POSITIONS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17     ADMINISTRATIVE ASSISTANT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      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19     INSPECTOR I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                        (2.00)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21     PHARMACIST 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(1.00)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UNCLASSIFIED POSITIONS             95,705                  97,618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(1.00)                  (1.00)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OTHER PERSONAL SERVICES           900,000                 411,514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TOTAL PERSONAL SERVICE           8,150,000               7,663,427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(169.90)                (173.90)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OTHER OPERATING EXPENSES         6,883,069               6,383,069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SPECIAL ITEMS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RESEARCH &amp; EDUCATION              200,000                 200,000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SPECIAL ITEMS                200,000                 200,000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TOTAL PROFESSIONAL &amp;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OCCUPATIONAL LICENSING          15,233,069              14,246,496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(169.90)                (173.90)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G. LABOR SERVICES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 85,000                  85,000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LABOR SERVICES                 85,000                  85,000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</w:p>
    <w:p w:rsidR="00053929" w:rsidRDefault="00053929" w:rsidP="000539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0238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H. BUILDING CODES    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CLASSIFIED POSITIONS              430,000                 430,000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(12.56)                 (12.56)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PERSONAL SERVICE             430,000                 430,000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(12.56)                 (12.56)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OPERATING EXPENSES           350,000                 350,000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BUILDING CODES                780,000                 780,000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(12.56)                 (12.56)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PROGRAMS AND SERVICES       30,065,348   1,088,521  29,795,913   1,105,659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(329.88)     (31.82)    (334.88)     (31.82)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 5,958,211     222,959   6,162,166     240,341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 5,958,211     222,959   6,162,166     240,341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5,958,211     222,959   6,162,166     240,341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DEPT OF LABOR, LICENSING AND                                                    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REGULATION  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41,013,352   1,311,480  41,047,872   1,346,000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(390.97)     (31.82)    (403.97)     (31.82)                                                </w:t>
      </w:r>
    </w:p>
    <w:p w:rsidR="00053929" w:rsidRPr="004C6624" w:rsidRDefault="00053929" w:rsidP="000539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3929" w:rsidRDefault="00053929" w:rsidP="000539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53929" w:rsidSect="000539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929" w:rsidRDefault="00053929" w:rsidP="00DA542B">
      <w:r>
        <w:separator/>
      </w:r>
    </w:p>
  </w:endnote>
  <w:endnote w:type="continuationSeparator" w:id="0">
    <w:p w:rsidR="00053929" w:rsidRDefault="000539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105873-36A8-402B-9AEE-AC0C5E1770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F452A63-8E9F-4871-B39E-4BDA73FFFCD7}"/>
    <w:embedItalic r:id="rId3" w:fontKey="{226B6D6E-3309-45DA-AF1E-C0701630F5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910F6C-6281-4130-9E79-C461151C875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96CA67A-A28A-4610-8F0A-F11D3A3929BD}"/>
    <w:embedItalic r:id="rId6" w:fontKey="{D302065E-3D64-48D8-8AF9-08570CBB69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CDE8FA-1413-4C72-96B7-CB5777E705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929" w:rsidRDefault="00053929" w:rsidP="00DA542B">
      <w:r>
        <w:separator/>
      </w:r>
    </w:p>
  </w:footnote>
  <w:footnote w:type="continuationSeparator" w:id="0">
    <w:p w:rsidR="00053929" w:rsidRDefault="000539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929"/>
    <w:rsid w:val="000046BD"/>
    <w:rsid w:val="00005E8A"/>
    <w:rsid w:val="0002128A"/>
    <w:rsid w:val="00036E0A"/>
    <w:rsid w:val="00047E19"/>
    <w:rsid w:val="0005392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801</Words>
  <Characters>7486</Characters>
  <Application>Microsoft Office Word</Application>
  <DocSecurity>0</DocSecurity>
  <Lines>201</Lines>
  <Paragraphs>191</Paragraphs>
  <ScaleCrop>false</ScaleCrop>
  <LinksUpToDate>false</LinksUpToDate>
  <CharactersWithSpaces>25935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81 -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