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85-0001                                              SECTION  85                                                 PAGE 0250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INFRASTRUCTURE BANK BOARD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46307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CLASSIFIED POSITIONS               132,080                 145,000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(2.00)                  (2.00)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OTHER PERSONAL SERVICES             25,000                  25,000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307" w:rsidRDefault="00946307" w:rsidP="00946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TOTAL PERSONAL SERVICE              157,080                 170,000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 (2.00)                  (2.00)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OTHER OPERATING EXPENSES            239,300                 225,276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TRANSPORTATION INFRASTRUCTURE   150,000,000             255,000,000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SPECIAL ITEMS              150,000,000             255,000,000                                                            </w:t>
      </w:r>
    </w:p>
    <w:p w:rsidR="00946307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46307" w:rsidRDefault="00946307" w:rsidP="00946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150,396,380             255,395,276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(2.00)                  (2.00)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EMPLOYER CONTRIBUTIONS               56,896                  58,000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FRINGE BENEFITS                 56,896                  58,000                                                            </w:t>
      </w:r>
    </w:p>
    <w:p w:rsidR="00946307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TOTAL EMPLOYEE BENEFITS               56,896                  58,000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INFRASTRUCTURE BANK BOARD                                                                                                       </w:t>
      </w:r>
    </w:p>
    <w:p w:rsidR="00946307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946307" w:rsidRDefault="00946307" w:rsidP="00946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FUNDS AVAILABLE            150,453,276             255,453,276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AUTHORIZED FTE POSITIONS        (2.00)                  (2.00)                                                            </w:t>
      </w:r>
    </w:p>
    <w:p w:rsidR="00946307" w:rsidRPr="004C6624" w:rsidRDefault="00946307" w:rsidP="0094630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46307" w:rsidRDefault="00946307" w:rsidP="0094630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46307" w:rsidSect="009463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307" w:rsidRDefault="00946307" w:rsidP="00DA542B">
      <w:r>
        <w:separator/>
      </w:r>
    </w:p>
  </w:endnote>
  <w:endnote w:type="continuationSeparator" w:id="0">
    <w:p w:rsidR="00946307" w:rsidRDefault="0094630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B481E9-A316-47CB-8D69-E449571313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096700A-A50C-4075-A4DB-93BBA6EF89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FB2FEFC-E715-4F52-B0CB-FE12F81D118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AC686A4-9BC1-42F8-98E8-F1C0D1E049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441D90-6283-41AB-93D7-3407629F1A7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307" w:rsidRDefault="00946307" w:rsidP="00DA542B">
      <w:r>
        <w:separator/>
      </w:r>
    </w:p>
  </w:footnote>
  <w:footnote w:type="continuationSeparator" w:id="0">
    <w:p w:rsidR="00946307" w:rsidRDefault="0094630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30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46307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146</Words>
  <Characters>1588</Characters>
  <Application>Microsoft Office Word</Application>
  <DocSecurity>0</DocSecurity>
  <Lines>36</Lines>
  <Paragraphs>35</Paragraphs>
  <ScaleCrop>false</ScaleCrop>
  <LinksUpToDate>false</LinksUpToDate>
  <CharactersWithSpaces>4788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85 -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