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92-0008                                              SECTION  92C                                                PAGE 0267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GOVERNOR'S OFF-MANSION AND GROUNDS                                               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BF5278" w:rsidRDefault="00BF5278" w:rsidP="00BF527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CLASSIFIED POSITIONS                70,696      60,696      70,696      60,696                                                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(2.00)      (1.00)      (2.00)      (1.00)                                                </w:t>
      </w:r>
    </w:p>
    <w:p w:rsidR="00BF5278" w:rsidRDefault="00BF5278" w:rsidP="00BF527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UNCLASSIFIED POSITIONS             146,570      96,570     150,456     100,456                                                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(7.00)      (3.50)      (7.00)      (3.50)                                                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 23,260      23,260      23,260      23,260                                                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5278" w:rsidRDefault="00BF5278" w:rsidP="00BF5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  240,526     180,526     244,412     184,412                                                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(9.00)      (4.50)      (9.00)      (4.50)                                                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  193,284      60,867     193,284      60,867                                                </w:t>
      </w:r>
    </w:p>
    <w:p w:rsidR="00BF5278" w:rsidRDefault="00BF5278" w:rsidP="00BF527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F5278" w:rsidRDefault="00BF5278" w:rsidP="00BF5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ADMINISTRATION                 433,810     241,393     437,696     245,279                                                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(9.00)      (4.50)      (9.00)      (4.50)                                                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EMPLOYER CONTRIBUTIONS              71,731      64,148      73,837      66,254                                                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TOTAL FRINGE BENEFITS                71,731      64,148      73,837      66,254                                                </w:t>
      </w:r>
    </w:p>
    <w:p w:rsidR="00BF5278" w:rsidRDefault="00BF5278" w:rsidP="00BF527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TOTAL EMPLOYEE BENEFITS               71,731      64,148      73,837      66,254                                                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GOVERNOR'S OFF-MANSION AND                                                                                                      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GROUNDS                                                                                                                        </w:t>
      </w:r>
    </w:p>
    <w:p w:rsidR="00BF5278" w:rsidRDefault="00BF5278" w:rsidP="00BF527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BF5278" w:rsidRDefault="00BF5278" w:rsidP="00BF5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TOTAL FUNDS AVAILABLE                505,541     305,541     511,533     311,533                                                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TOTAL AUTHORIZED FTE POSITIONS        (9.00)      (4.50)      (9.00)      (4.50)                                                </w:t>
      </w:r>
    </w:p>
    <w:p w:rsidR="00BF5278" w:rsidRPr="004C6624" w:rsidRDefault="00BF5278" w:rsidP="00BF527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F5278" w:rsidRDefault="00BF5278" w:rsidP="00BF527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F5278" w:rsidSect="00BF527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278" w:rsidRDefault="00BF5278" w:rsidP="00DA542B">
      <w:r>
        <w:separator/>
      </w:r>
    </w:p>
  </w:endnote>
  <w:endnote w:type="continuationSeparator" w:id="0">
    <w:p w:rsidR="00BF5278" w:rsidRDefault="00BF527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3C37B4-21C8-4002-86E9-2B45E2DA0E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A4B8C75-5B65-48B6-9A6E-4431813F566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B1941A4-C340-45C7-8961-59E0DBD60F6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17CA77D-0720-4500-A3E6-819275F17D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C43148-64B0-4575-B62E-8FD5F1E0B19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278" w:rsidRDefault="00BF5278" w:rsidP="00DA542B">
      <w:r>
        <w:separator/>
      </w:r>
    </w:p>
  </w:footnote>
  <w:footnote w:type="continuationSeparator" w:id="0">
    <w:p w:rsidR="00BF5278" w:rsidRDefault="00BF527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27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5278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180</Words>
  <Characters>1669</Characters>
  <Application>Microsoft Office Word</Application>
  <DocSecurity>0</DocSecurity>
  <Lines>37</Lines>
  <Paragraphs>36</Paragraphs>
  <ScaleCrop>false</ScaleCrop>
  <LinksUpToDate>false</LinksUpToDate>
  <CharactersWithSpaces>4921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92C - As Introduced by Ways and Means - South Carolina Legislature Online</dc:title>
  <dc:subject/>
  <dc:creator/>
  <cp:keywords/>
  <dc:description/>
  <cp:lastModifiedBy/>
  <cp:revision>1</cp:revision>
  <dcterms:created xsi:type="dcterms:W3CDTF">2015-02-26T16:41:00Z</dcterms:created>
  <dcterms:modified xsi:type="dcterms:W3CDTF">2015-02-26T16:41:00Z</dcterms:modified>
</cp:coreProperties>
</file>