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93-0001                                              SECTION  93                                                 PAGE 0268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                        (1.00)      (1.00)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                      1,634,479     525,359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                       (27.26)      (7.08)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                      1,009,415     332,859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                        (6.00)      (1.10)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OTHER PERSONAL SERVICES                                     78,762      30,762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TOTAL PERSONAL SERVICE                                    2,722,656     888,980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                       (34.26)      (9.18)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OTHER OPERATING EXPENSES                                  1,415,907     794,405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ETV COVERAGE - LEGISLATIVE &amp;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PUBLIC AFFAIR                                             838,269     838,269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TECHNOLOGY INVESTMENT COUNCIL                               98,784      98,784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TOTAL SPECIAL ITEMS                                         937,053     937,053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TOTAL ADMINISTRATION                                       5,075,616   2,620,438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                       (34.26)      (9.18)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II. STATEWIDE PROGRAMS AND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SERVICES  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A. EXECUTIVE BUDGET OFFICE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CLASSIFIED POSITIONS              800,000     800,000     840,442     840,442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(12.00)     (12.00)     (14.00)     (14.00)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UNCLASSIFIED POSITIONS            130,000     130,000     245,850     245,850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(1.00)      (1.00)      (2.00)      (2.00)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OTHER PERSONAL SERVICES            30,500      30,500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TOTAL PERSONAL SERVICE             960,500     960,500   1,086,292   1,086,292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(13.00)     (13.00)     (16.00)     (16.00)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OTHER OPERATING EXPENSES           142,330     142,330     154,081     154,081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EMPLOYER CONTRIB - FIRST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YEAR IMPLEMENTATI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EMPLOYER CONTRIBUTIONS            290,000     290,000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TOTAL FRINGE BENEFITS              290,000     290,000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TOTAL EXECUTIVE BUDGET OFFICE     1,392,830   1,392,830   1,240,373   1,240,373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(13.00)     (13.00)     (16.00)     (16.00)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</w:p>
    <w:p w:rsidR="006C5921" w:rsidRDefault="006C5921" w:rsidP="006C592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93-0002                                              SECTION  93                                                 PAGE 0269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B. HUMAN RESOURCES DIVISION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CLASSIFIED POSITIONS                                    1,495,174   1,295,424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                       (23.00)     (21.00)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NEW POSITIONS   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UNCLASSIFIED POSITIONS                                    120,500     120,500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                        (1.00)      (1.00)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PERSONAL SERVICES                                    37,000      37,000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PERSONAL SERVICE                                   1,652,674   1,452,924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                       (24.00)     (22.00)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OTHER OPERATING EXPENSES                                 1,021,553     631,553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HUMAN RESOURCES DIVISION                            2,674,227   2,084,477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                       (24.00)     (22.00)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C. GENERAL SERVICES DIVISION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1. BUSINESS OPERATIONS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CLASSIFIED POSITIONS                                     349,155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                        (6.50)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UNCLASSIFIED POSITIONS                                   315,242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                        (3.00)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TOTAL PERSONAL SERVICE                                    664,397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                        (9.50)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OTHER OPERATING EXPENSES                                  216,815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TOTAL BUSINESS OPERATIONS                                  881,212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                        (9.50)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2. FACILITIES MANAGEMENT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CLASSIFIED POSITIONS                                   4,714,884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                      (128.50)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OTHER PERSONAL SERVICES                                   96,070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TOTAL PERSONAL SERVICE                                  4,810,954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                       (128.50)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OTHER OPERATING EXPENSES                               14,037,586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SPECIAL ITEMS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CAPITOL COMPLEX RENT                                     719,781     719,781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STATE HOUSE MAINTENANCE                                  658,000     658,000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MANSION &amp; GROUNDS                                        126,000     126,000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</w:p>
    <w:p w:rsidR="006C5921" w:rsidRDefault="006C5921" w:rsidP="006C592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93-0003                                              SECTION  93                                                 PAGE 0270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 TOTAL SPECIAL ITEMS                                     1,503,781   1,503,781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PERMANENT IMPROVEMENTS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PERMANENT IMPROVEMENTS                                 3,000,000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TOTAL PERM IMPROVEMENTS                                 3,000,000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TOTAL FACILITIES MANAGEMENT                             23,352,321   1,503,781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                      (128.50)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3. SURPLUS PROPERTY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CLASSIFIED POSITIONS                                     778,835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                       (22.70)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OTHER PERSONAL SERVICES                                  131,500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TOTAL PERSONAL SERVICE                                    910,335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                        (22.70)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OTHER OPERATING EXPENSES                                  610,200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TOTAL SURPLUS PROPERTY                                   1,520,535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                       (22.70)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4. INTRA-STATE MAIL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CLASSIFIED POSITIONS                                     258,454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                        (7.30)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OTHER PERSONAL SERVICES                                  297,111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TOTAL PERSONAL SERVICE                                    555,565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                        (7.30)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OTHER OPERATING EXPENSES                                  428,352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TOTAL INTRA-STATE MAIL                                     983,917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                         (7.30)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5. PARKING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CLASSIFIED POSITIONS                                     100,644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                        (3.00)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TOTAL PERSONAL SERVICE                                    100,644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                        (3.00)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OTHER OPERATING EXPENSES                                  160,538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TOTAL PARKING                                              261,182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                        (3.00)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93-0004                                              SECTION  93                                                 PAGE 0271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6. STATE FLEET MANAGEMENT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CLASSIFIED POSITIONS                                     835,000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                       (22.00)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OTHER PERSONAL SERVICES                                   15,773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TOTAL PERSONAL SERVICE                                    850,773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                       (22.00)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OTHER OPERATING EXPENSES                               22,485,016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TOTAL STATE FLEET MANAGEMENT                            23,335,789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                       (22.00)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7. STATE BUILDING &amp; PROPERTY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SERVICES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CLASSIFIED POSITIONS                                     275,650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                         (4.50)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TOTAL PERSONAL SERVICE                                    275,650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                         (4.50)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OTHER OPERATING EXPENSES                                  322,360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TOTAL STATE BUILDING &amp;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PROPERTY SERVICES                                         598,010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                        (4.50)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GENERAL SERVICES DIVISION                          50,932,966   1,503,781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                      (197.50)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D. SC ENTERPRISE INFO SYSTEM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PERSONAL SERVICE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CLASSIFIED POSITIONS                                    4,286,715   4,286,715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                       (78.00)     (78.00)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UNCLASSIFIED POSITIONS                                    218,500     218,500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                         (3.00)      (3.00)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OTHER PERSONAL SERVICES                                   345,000     345,000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TOTAL PERSONAL SERVICE                                   4,850,215   4,850,215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                       (81.00)     (81.00)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OTHER OPERATING EXPENSES                                13,525,945  12,025,945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TOTAL SC ENTERPRISE INFO SYSTEM                          18,376,160  16,876,160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                       (81.00)     (81.00)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</w:p>
    <w:p w:rsidR="006C5921" w:rsidRDefault="006C5921" w:rsidP="006C592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93-0005                                              SECTION  93                                                 PAGE 0272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E. DIVISION OF INFORMATION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SECURITY 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CLASSIFIED POSITIONS                                    1,298,877   1,298,877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                       (14.00)     (14.00)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UNCLASSIFIED POSITIONS                                    918,500     918,500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                        (7.00)      (7.00)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TOTAL PERSONAL SERVICE                                   2,217,377   2,217,377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                       (21.00)     (21.00)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OTHER OPERATING EXPENSES                                   207,250     207,250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SPECIAL ITEMS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ENTERPRISE TECHNOLOGY &amp;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REMEDIATION                                           12,811,366  12,811,366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TOTAL SPECIAL ITEMS                                     12,811,366  12,811,366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TOTAL DIVISION OF INFORMATION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SECURITY                                                15,235,993  15,235,993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                       (21.00)     (21.00)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F. ENTERPRISE PRIVACY OFFICE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CLASSIFIED POSITIONS                                      202,100     202,100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                        (2.00)      (2.00)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UNCLASSIFIED POSITIONS                                    120,000     120,000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                        (1.00)      (1.00)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TOTAL PERSONAL SERVICE                                     322,100     322,100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                        (3.00)      (3.00)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OTHER OPERATING EXPENSES                                    21,000      21,000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TOTAL ENTERPRISE PRIVACY OFFICE                             343,100     343,100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                        (3.00)      (3.00)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G. STATE TECHNOLOGY OPERATIONS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CLASSIFIED POSITIONS                                    9,944,616     294,189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                       (183.23)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UNCLASSIFIED POSITIONS                                    596,000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                         (5.00)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OTHER PERSONAL SERVICES                                   401,200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TOTAL PERSONAL SERVICE                                  10,941,816     294,189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                      (188.23)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</w:p>
    <w:p w:rsidR="006C5921" w:rsidRDefault="006C5921" w:rsidP="006C592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93-0006                                              SECTION  93                                                 PAGE 0273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OPERATING EXPENSES                                25,231,012     123,011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SPECIAL ITEMS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SERVICE CONTRACT 800 MHZ                                1,238,247   1,238,247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K-12 SCHOOL TECHNOLOGY                                 24,450,000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EMERGENCY COMMUNICATIONS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BACKBONE                                                 434,244     434,244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TOTAL SPECIAL ITEMS                                     26,122,491   1,672,491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TOTAL STATE TECHNOLOGY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OPERATIONS                                              62,295,319   2,089,691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                      (188.23)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TOTAL STATEWIDE PROGRAMS AND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SERVICES                          1,392,830   1,392,830 151,098,138  39,373,575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(13.00)     (13.00)    (530.73)    (143.00)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III. EXECUTIVE POLICY AND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PROGRAMS  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A. DIVISION DIRECTOR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1. SUPPORT SERVICES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CLASSIFIED POSITIONS                                     366,774     366,774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                       (19.50)     (19.50)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UNCLASSIFIED POSITIONS                                    89,316      89,316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                        (2.00)      (2.00)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TOTAL PERSONAL SERVICE                                    456,090     456,090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                       (21.50)     (21.50)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OTHER OPERATING EXPENSES                                  159,635     159,635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TOTAL SUPPORT SERVICES                                     615,725     615,725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                       (21.50)     (21.50)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TOTAL DIVISION DIRECTOR                                     615,725     615,725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                        (21.50)     (21.50)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B. CHILDREN'S SERVICES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1. GUARDIAN AD LITEM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CLASSIFIED POSITIONS                                   1,165,094     861,070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                       (23.00)     (11.50)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UNCLASSIFIED POSITIONS                                    23,883      23,883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                        (1.00)       (.50)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</w:p>
    <w:p w:rsidR="006C5921" w:rsidRDefault="006C5921" w:rsidP="006C592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93-0007                                              SECTION  93                                                 PAGE 0274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OTHER PERSONAL SERVICES                                1,574,137     204,340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TOTAL PERSONAL SERVICE                                  2,763,114   1,089,293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                        (24.00)     (12.00)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OTHER OPERATING EXPENSES                                1,320,170     805,170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TOTAL GUARDIAN AD LITEM                                  4,083,284   1,894,463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                       (24.00)     (12.00)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2. CHILDREN'S AFFAIRS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UNCLASSIFIED POSITIONS                                    37,619      37,619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                        (1.00)      (1.00)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TOTAL PERSONAL SERVICE                                     37,619      37,619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                        (1.00)      (1.00)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OTHER OPERATING EXPENSES                                       90          90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SPECIAL ITEMS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CHILDREN'S CASE RESOLUTION                                 4,054       4,054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CHILDREN'S TRUST FUND                                    100,000     100,000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TOTAL SPECIAL ITEMS                                       104,054     104,054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TOTAL CHILDREN'S AFFAIRS                                   141,763     141,763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                         (1.00)      (1.00)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3. FOSTER CARE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CLASSIFIED POSITIONS                                     784,533     221,095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                       (14.00)      (6.15)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UNCLASSIFIED POSITIONS                                    70,818      34,488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                         (1.00)       (.50)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OTHER PERSONAL SERVICES                                   70,876       8,911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TOTAL PERSONAL SERVICE                                    926,227     264,494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                        (15.00)      (6.65)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OTHER OPERATING EXPENSES                                  317,766      49,924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TOTAL FOSTER CARE                                        1,243,993     314,418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                       (15.00)      (6.65)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4. CONTINUUM OF CARE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CLASSIFIED POSITIONS                                   2,365,841     975,841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                       (53.56)     (24.31)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NEW POSITIONS  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</w:p>
    <w:p w:rsidR="006C5921" w:rsidRDefault="006C5921" w:rsidP="006C592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93-0008                                              SECTION  93                                                 PAGE 0275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1      HUMAN SERVICES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3      COORDINATOR I                                           912,036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                       (16.00)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UNCLASSIFIED POSITIONS                                    73,952      73,952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                        (1.00)      (1.00)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OTHER PERSONAL SERVICES                                  580,000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TOTAL PERSONAL SERVICE                                  3,931,829   1,049,793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                       (70.56)     (25.31)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OTHER OPERATING EXPENSES                                1,549,786     144,890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CASE SERVICES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CASE SERVICES                                            615,666     142,885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TOTAL CASE SRVC/PUB ASST                                  615,666     142,885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TOTAL CONTINUUM OF CARE                                  6,097,281   1,337,568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                       (70.56)     (25.31)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TOTAL CHILDREN'S SERVICES                                11,566,321   3,688,212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                       (110.56)     (44.96)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C. CONSTITUENT SERVICES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1. VICTIM'S ASSISTANCE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CLASSIFIED POSITIONS                                   1,342,130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                        (27.68)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UNCLASSIFIED POSITIONS                                    76,042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                        (1.00)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OTHER PERSONAL SERVICES                                  563,674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TOTAL PERSONAL SERVICE                                  1,981,846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                       (28.68)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OTHER OPERATING EXPENSES                               13,133,376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SPECIAL ITEMS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VICTIM'S RIGHTS                                          120,000     120,000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TOTAL SPECIAL ITEMS                                       120,000     120,000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DISTRIBUTION TO SUBDIVISIONS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ALLOC CNTY-RESTRICTED                                    650,000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ALLOC OTHER STATE AGENCIES                               367,479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ALLOC OTHER ENTITIES                                     158,000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TOTAL DIST SUBDIVISIONS                                 1,175,479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TOTAL VICTIM'S ASSISTANCE                               16,410,701     120,000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                       (28.68)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93-0009                                              SECTION  93                                                 PAGE 0276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2. VETERANS' AFFAIRS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A. VETERANS' AFFAIRS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PERSONAL SERVICE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CLASSIFIED POSITIONS                                    387,844     387,844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                       (12.95)     (12.95)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NEW POSITIONS 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7       ADMINISTRATIVE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9       SPECIALIST I                                            70,050      70,050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                        (3.00)      (3.00)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11       PROGRAM COORDINATOR I                                   40,000      40,000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                        (1.00)      (1.00)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13       FIELD SPECIALIST                                        46,169      46,169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                          (1.00)      (1.00)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15       PROGRAM DIRECTOR                                        50,000      50,000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                         (1.00)      (1.00)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UNCLASSIFIED POSITIONS                                   52,736      52,736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TOTAL PERSONAL SERVICE                                   646,799     646,799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                       (18.95)     (18.95)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OTHER OPERATING EXPENSES                                  15,090      15,090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SPECIAL ITEMS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POW COMMISSION                                            2,080       2,080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VETERANS COUNSELING                                      65,279      65,279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TOTAL SPECIAL ITEMS                                       67,359      67,359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CASE SERVICES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CASE SERVICES                                           550,000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TOTAL CASE SRVC/PUB ASST                                 550,000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TOTAL VETERANS' AFFAIRS                                 1,279,248     729,248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                       (18.95)     (18.95)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B. VETERANS' CEMETERY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PERSONAL SERVICE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 CLASSIFIED POSITIONS                                    236,742     236,742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                        (8.13)      (8.13)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TOTAL PERSONAL SERVICE                                   236,742     236,742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                        (8.13)      (8.13)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OTHER OPERATING EXPENSES                                 305,500      60,500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TOTAL VETERANS' CEMETARY                                  542,242     297,242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                                                          (8.13)      (8.13)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TOTAL VETERANS' AFFAIRS                                  1,821,490   1,026,490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                        (27.08)     (27.08)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93-0010                                              SECTION  93                                                 PAGE 0277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3. OMBUDSMAN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PERSONAL SERVICES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CLASSIFIED POSITIONS                                     272,723     133,100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                        (6.26)      (2.76)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UNCLASSIFIED POSITIONS                                   123,694      56,100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                        (2.50)      (1.50)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OTHER PERSONAL SERVICES                                   18,720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TOTAL PERSONAL SERVICE                                    415,137     189,200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                        (8.76)      (4.26)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OTHER OPERATING EXPENSES                                  106,560      19,629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TOTAL OMBUDSMAN                                            521,697     208,829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                        (8.76)      (4.26)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4. DEVELOPMENTAL DISABILITIES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CLASSIFIED POSITIONS                                     224,505      36,556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                        (5.75)      (1.26)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UNCLASSIFIED POSITIONS                                    67,053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                        (1.00)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OTHER PERSONAL SERVICES                                    4,500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TOTAL PERSONAL SERVICE                                    296,058      36,556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                        (6.75)      (1.26)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OTHER OPERATING EXPENSES                                   92,342      15,342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DISTRIBUTION TO SUBDIVISIONS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ALLOC MUN-RESTRICTED                                      60,000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ALLOC SCHOOL DIST                                        300,000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ALLOC OTHER STATE AGENCIES                               400,000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ALLOC OTHER ENTITIES                                     890,000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TOTAL DIST SUBDIVISIONS                                 1,650,000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TOTAL DEVELOPMENTAL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DISABILITIES                                            2,038,400      51,898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                         (6.75)      (1.26)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5. SMALL &amp; MINORITY BUSINESS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CLASSIFIED POSITIONS                                      45,702      45,702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                        (1.50)      (1.50)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UNCLASSIFIED POSITIONS                                    42,611      42,611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                         (.50)       (.50)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</w:p>
    <w:p w:rsidR="006C5921" w:rsidRDefault="006C5921" w:rsidP="006C592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93-0011                                              SECTION  93                                                 PAGE 0278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  TOTAL PERSONAL SERVICE                                     88,313      88,313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                        (2.00)      (2.00)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OTHER OPERATING EXPENSES                                   13,061      13,061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TOTAL SMALL &amp; MINORITY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BUSINESS                                                  101,374     101,374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                        (2.00)      (2.00)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6. ECONOMIC OPPORTUNITY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CLASSIFIED POSITIONS                                     674,718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                       (15.30)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UNCLASSIFIED POSITIONS                                    44,423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                        (2.00)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OTHER PERSONAL SERVICES                                  476,088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TOTAL PERSONAL SERVICE                                  1,195,229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                        (17.30)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OTHER OPERATING EXPENSES                                3,459,528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DISTRIBUTION TO SUBDIVISIONS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ALLOC OTHER ENTITIES                                  64,777,661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TOTAL DIST SUBDIVISIONS                                64,777,661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TOTAL ECONOMIC OPPORTUNITY                              69,432,418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                       (17.30)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TOTAL CONSTITUENT SERVICES                               90,326,080   1,508,591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                                                            (90.57)     (34.60)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TOTAL EXECUTIVE POLICY AND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PROGRAMS                                                102,508,126   5,812,528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                      (222.63)    (101.06)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IV. EMPLOYEE BENEFITS       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EMPLOYER CONTRIBUTIONS                                  16,257,969   5,270,474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TOTAL FRINGE BENEFITS                                    16,257,969   5,270,474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TOTAL EMPLOYEE BENEFITS                                   16,257,969   5,270,474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DEPARTMENT OF ADMINISTRATION                                                  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</w:p>
    <w:p w:rsidR="006C5921" w:rsidRDefault="006C5921" w:rsidP="006C592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93-0012                                              SECTION  93                                                 PAGE 0279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DEPARTMENT OF ADMINISTRATION  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FUNDS AVAILABLE              1,392,830   1,392,830 274,939,849  53,077,015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TOTAL AUTHORIZED FTE POSITIONS       (13.00)     (13.00)    (787.62)    (253.24)                                                </w:t>
      </w:r>
    </w:p>
    <w:p w:rsidR="006C5921" w:rsidRPr="004C6624" w:rsidRDefault="006C5921" w:rsidP="006C5921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C5921" w:rsidRDefault="006C5921" w:rsidP="006C592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C5921" w:rsidSect="006C592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921" w:rsidRDefault="006C5921" w:rsidP="00DA542B">
      <w:r>
        <w:separator/>
      </w:r>
    </w:p>
  </w:endnote>
  <w:endnote w:type="continuationSeparator" w:id="0">
    <w:p w:rsidR="006C5921" w:rsidRDefault="006C592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AE9AB0-AEB3-499C-8B94-DEC7149A25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F5B37D3-4B69-44EC-8033-9EFC723668C7}"/>
    <w:embedItalic r:id="rId3" w:fontKey="{ACC21C55-79B0-4A44-BAF7-58AFCD98E59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BE97DB4-407D-4ECA-866D-75AB08DE031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4704F2C8-0598-4C00-B6A3-766640FF6027}"/>
    <w:embedItalic r:id="rId6" w:fontKey="{FA477379-31A1-4791-B7B7-457043F20E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DB87656-3043-4D16-BAF4-EE9B6DA8557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921" w:rsidRDefault="006C5921" w:rsidP="00DA542B">
      <w:r>
        <w:separator/>
      </w:r>
    </w:p>
  </w:footnote>
  <w:footnote w:type="continuationSeparator" w:id="0">
    <w:p w:rsidR="006C5921" w:rsidRDefault="006C592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92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C5921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12</Pages>
  <Words>2330</Words>
  <Characters>22663</Characters>
  <Application>Microsoft Office Word</Application>
  <DocSecurity>0</DocSecurity>
  <Lines>617</Lines>
  <Paragraphs>589</Paragraphs>
  <ScaleCrop>false</ScaleCrop>
  <LinksUpToDate>false</LinksUpToDate>
  <CharactersWithSpaces>79933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93 -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